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65851D" w14:textId="5809E4C1" w:rsidR="00D93B08" w:rsidRPr="00D93B08" w:rsidRDefault="00D93B08" w:rsidP="00D93B08">
      <w:pPr>
        <w:pStyle w:val="Title"/>
        <w:jc w:val="center"/>
        <w:rPr>
          <w:sz w:val="108"/>
        </w:rPr>
      </w:pPr>
      <w:r w:rsidRPr="00D93B08">
        <w:rPr>
          <w:b/>
          <w:sz w:val="108"/>
        </w:rPr>
        <w:t>CIE iGCSE Chemistry</w:t>
      </w:r>
      <w:r w:rsidRPr="00D93B08">
        <w:rPr>
          <w:sz w:val="108"/>
        </w:rPr>
        <w:t xml:space="preserve"> 0620</w:t>
      </w:r>
    </w:p>
    <w:p w14:paraId="44DE8A52" w14:textId="77777777" w:rsidR="00D93B08" w:rsidRPr="00D93B08" w:rsidRDefault="00D93B08" w:rsidP="00D93B08">
      <w:pPr>
        <w:pStyle w:val="Title"/>
        <w:jc w:val="center"/>
        <w:rPr>
          <w:sz w:val="108"/>
        </w:rPr>
      </w:pPr>
      <w:r w:rsidRPr="00D93B08">
        <w:rPr>
          <w:b/>
          <w:sz w:val="108"/>
        </w:rPr>
        <w:t>Paper 6 questions</w:t>
      </w:r>
      <w:r w:rsidRPr="00D93B08">
        <w:rPr>
          <w:sz w:val="108"/>
        </w:rPr>
        <w:t xml:space="preserve"> broken down by topic</w:t>
      </w:r>
    </w:p>
    <w:p w14:paraId="76125AD7" w14:textId="77777777" w:rsidR="00D93B08" w:rsidRPr="000820F1" w:rsidRDefault="00D93B08" w:rsidP="00D93B08">
      <w:pPr>
        <w:pStyle w:val="Title"/>
        <w:jc w:val="center"/>
        <w:rPr>
          <w:b/>
          <w:sz w:val="160"/>
          <w:u w:val="single"/>
        </w:rPr>
      </w:pPr>
      <w:r w:rsidRPr="000820F1">
        <w:rPr>
          <w:b/>
          <w:sz w:val="160"/>
          <w:u w:val="single"/>
        </w:rPr>
        <w:t>Topics 1 to 6</w:t>
      </w:r>
    </w:p>
    <w:p w14:paraId="5BAD387A" w14:textId="0D00816E" w:rsidR="00D93B08" w:rsidRPr="00D93B08" w:rsidRDefault="00D93B08" w:rsidP="00D93B08">
      <w:pPr>
        <w:pStyle w:val="Heading2"/>
        <w:jc w:val="center"/>
      </w:pPr>
      <w:bookmarkStart w:id="0" w:name="_Toc511723921"/>
      <w:r w:rsidRPr="00D93B08">
        <w:t>From w2001 to w2015 inclusive</w:t>
      </w:r>
      <w:bookmarkEnd w:id="0"/>
    </w:p>
    <w:p w14:paraId="35DC3581" w14:textId="0D1E38BB" w:rsidR="00D93B08" w:rsidRDefault="00D93B08" w:rsidP="00D93B08">
      <w:pPr>
        <w:pStyle w:val="Title"/>
        <w:jc w:val="center"/>
        <w:rPr>
          <w:sz w:val="108"/>
        </w:rPr>
      </w:pPr>
      <w:r w:rsidRPr="00D93B08">
        <w:rPr>
          <w:sz w:val="108"/>
        </w:rPr>
        <w:t>600 marks</w:t>
      </w:r>
    </w:p>
    <w:sdt>
      <w:sdtPr>
        <w:id w:val="2097660287"/>
        <w:docPartObj>
          <w:docPartGallery w:val="Table of Contents"/>
          <w:docPartUnique/>
        </w:docPartObj>
      </w:sdtPr>
      <w:sdtEndPr>
        <w:rPr>
          <w:rFonts w:ascii="Calibri" w:eastAsia="Malgun Gothic" w:hAnsi="Calibri" w:cs="Times New Roman"/>
          <w:b/>
          <w:bCs/>
          <w:noProof/>
          <w:color w:val="auto"/>
          <w:sz w:val="22"/>
          <w:szCs w:val="22"/>
          <w:lang w:val="en-GB" w:eastAsia="ko-KR"/>
        </w:rPr>
      </w:sdtEndPr>
      <w:sdtContent>
        <w:p w14:paraId="748AB131" w14:textId="7D36E889" w:rsidR="00546A20" w:rsidRDefault="00546A20">
          <w:pPr>
            <w:pStyle w:val="TOCHeading"/>
          </w:pPr>
          <w:r>
            <w:t>Contents</w:t>
          </w:r>
        </w:p>
        <w:p w14:paraId="6F74AF4C" w14:textId="7BA53624" w:rsidR="00546A20" w:rsidRDefault="00546A20">
          <w:pPr>
            <w:pStyle w:val="TOC2"/>
            <w:tabs>
              <w:tab w:val="right" w:leader="dot" w:pos="9889"/>
            </w:tabs>
            <w:rPr>
              <w:rFonts w:asciiTheme="minorHAnsi" w:eastAsiaTheme="minorEastAsia" w:hAnsiTheme="minorHAnsi" w:cstheme="minorBidi"/>
              <w:noProof/>
              <w:lang w:eastAsia="en-GB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11723921" w:history="1">
            <w:r w:rsidRPr="00834ADF">
              <w:rPr>
                <w:rStyle w:val="Hyperlink"/>
                <w:noProof/>
              </w:rPr>
              <w:t>From w2001 to w2015 inclusive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_Toc511723921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75FC22" w14:textId="194A987C" w:rsidR="00546A20" w:rsidRDefault="00546A20">
          <w:pPr>
            <w:pStyle w:val="TOC1"/>
            <w:tabs>
              <w:tab w:val="right" w:leader="dot" w:pos="9889"/>
            </w:tabs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511723922" w:history="1">
            <w:r w:rsidRPr="00834ADF">
              <w:rPr>
                <w:rStyle w:val="Hyperlink"/>
                <w:noProof/>
              </w:rPr>
              <w:t>iG Chem 1 EQ P6 15w to 01w 240marks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_Toc511723922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568921" w14:textId="0042C067" w:rsidR="00546A20" w:rsidRDefault="00546A20">
          <w:pPr>
            <w:pStyle w:val="TOC1"/>
            <w:tabs>
              <w:tab w:val="right" w:leader="dot" w:pos="9889"/>
            </w:tabs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511723923" w:history="1">
            <w:r w:rsidRPr="00834ADF">
              <w:rPr>
                <w:rStyle w:val="Hyperlink"/>
                <w:noProof/>
              </w:rPr>
              <w:t>Mark Scheme iG Chem 1 EQ P6 15w to 01w 240marks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_Toc511723923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D79C97" w14:textId="5D622D9B" w:rsidR="00546A20" w:rsidRDefault="00546A20">
          <w:pPr>
            <w:pStyle w:val="TOC1"/>
            <w:tabs>
              <w:tab w:val="right" w:leader="dot" w:pos="9889"/>
            </w:tabs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511723924" w:history="1">
            <w:r w:rsidRPr="00834ADF">
              <w:rPr>
                <w:rStyle w:val="Hyperlink"/>
                <w:noProof/>
              </w:rPr>
              <w:t>iG Chem 4 EQ P6 15w to 01s 35marks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_Toc511723924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9F3262" w14:textId="3CFBE691" w:rsidR="00546A20" w:rsidRDefault="00546A20">
          <w:pPr>
            <w:pStyle w:val="TOC1"/>
            <w:tabs>
              <w:tab w:val="right" w:leader="dot" w:pos="9889"/>
            </w:tabs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511723925" w:history="1">
            <w:r w:rsidRPr="00834ADF">
              <w:rPr>
                <w:rStyle w:val="Hyperlink"/>
                <w:noProof/>
              </w:rPr>
              <w:t>Mark Scheme - iG Chem 4 EQ P6 15w to 01s 35marks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_Toc511723925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5CB82A" w14:textId="29C8A373" w:rsidR="00546A20" w:rsidRDefault="00546A20">
          <w:pPr>
            <w:pStyle w:val="TOC1"/>
            <w:tabs>
              <w:tab w:val="right" w:leader="dot" w:pos="9889"/>
            </w:tabs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511723926" w:history="1">
            <w:r w:rsidRPr="00834ADF">
              <w:rPr>
                <w:rStyle w:val="Hyperlink"/>
                <w:noProof/>
              </w:rPr>
              <w:t>iG Chem 5 EQ P6 15w to 01s 104marks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_Toc511723926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11DF94" w14:textId="7818C63F" w:rsidR="00546A20" w:rsidRDefault="00546A20">
          <w:pPr>
            <w:pStyle w:val="TOC1"/>
            <w:tabs>
              <w:tab w:val="right" w:leader="dot" w:pos="9889"/>
            </w:tabs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511723927" w:history="1">
            <w:r w:rsidRPr="00834ADF">
              <w:rPr>
                <w:rStyle w:val="Hyperlink"/>
                <w:noProof/>
              </w:rPr>
              <w:t>Mark Scheme iG Chem 5 EQ P6 15w to 01s 104marks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_Toc511723927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BAECB6" w14:textId="6FF648EB" w:rsidR="00546A20" w:rsidRDefault="00546A20">
          <w:pPr>
            <w:pStyle w:val="TOC1"/>
            <w:tabs>
              <w:tab w:val="right" w:leader="dot" w:pos="9889"/>
            </w:tabs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511723928" w:history="1">
            <w:r w:rsidRPr="00834ADF">
              <w:rPr>
                <w:rStyle w:val="Hyperlink"/>
                <w:noProof/>
              </w:rPr>
              <w:t>iG Chem 6 EQ P6 15w to 01w 221marks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_Toc511723928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17C196" w14:textId="3AF262AC" w:rsidR="00546A20" w:rsidRDefault="00546A20">
          <w:pPr>
            <w:pStyle w:val="TOC1"/>
            <w:tabs>
              <w:tab w:val="right" w:leader="dot" w:pos="9889"/>
            </w:tabs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511723929" w:history="1">
            <w:r w:rsidRPr="00834ADF">
              <w:rPr>
                <w:rStyle w:val="Hyperlink"/>
                <w:noProof/>
              </w:rPr>
              <w:t>Mark Scheme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_Toc511723929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6A4532" w14:textId="27216A4A" w:rsidR="00546A20" w:rsidRDefault="00546A20">
          <w:pPr>
            <w:pStyle w:val="TOC1"/>
            <w:tabs>
              <w:tab w:val="right" w:leader="dot" w:pos="9889"/>
            </w:tabs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511723930" w:history="1">
            <w:r w:rsidRPr="00834ADF">
              <w:rPr>
                <w:rStyle w:val="Hyperlink"/>
                <w:noProof/>
              </w:rPr>
              <w:t>iG Chem 6 EQ P6 15w to 01w 221marks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_Toc511723930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ED87B8" w14:textId="63B3CCFC" w:rsidR="00546A20" w:rsidRDefault="00546A20">
          <w:pPr>
            <w:pStyle w:val="TOC1"/>
            <w:tabs>
              <w:tab w:val="right" w:leader="dot" w:pos="9889"/>
            </w:tabs>
            <w:rPr>
              <w:rFonts w:asciiTheme="minorHAnsi" w:eastAsiaTheme="minorEastAsia" w:hAnsiTheme="minorHAnsi" w:cstheme="minorBidi"/>
              <w:noProof/>
              <w:lang w:eastAsia="en-GB"/>
            </w:rPr>
          </w:pPr>
          <w:hyperlink w:anchor="_Toc511723931" w:history="1">
            <w:r w:rsidRPr="00834ADF">
              <w:rPr>
                <w:rStyle w:val="Hyperlink"/>
                <w:noProof/>
              </w:rPr>
              <w:t>Mark Scheme iG Chem 6 EQ P6 15w to 01w 221marks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_Toc511723931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BC950C" w14:textId="02D98FF7" w:rsidR="00546A20" w:rsidRDefault="00546A20">
          <w:r>
            <w:rPr>
              <w:b/>
              <w:bCs/>
              <w:noProof/>
            </w:rPr>
            <w:fldChar w:fldCharType="end"/>
          </w:r>
        </w:p>
      </w:sdtContent>
    </w:sdt>
    <w:p w14:paraId="5B730B90" w14:textId="77777777" w:rsidR="00546A20" w:rsidRPr="00546A20" w:rsidRDefault="00546A20" w:rsidP="00546A20">
      <w:pPr>
        <w:rPr>
          <w:lang w:val="en-CA" w:eastAsia="en-CA"/>
        </w:rPr>
      </w:pPr>
    </w:p>
    <w:p w14:paraId="3E11A8E8" w14:textId="77777777" w:rsidR="00546A20" w:rsidRDefault="00D93B08">
      <w:pPr>
        <w:spacing w:after="120" w:line="264" w:lineRule="auto"/>
        <w:rPr>
          <w:sz w:val="108"/>
        </w:rPr>
      </w:pPr>
      <w:r>
        <w:rPr>
          <w:noProof/>
        </w:rPr>
        <w:lastRenderedPageBreak/>
        <w:drawing>
          <wp:inline distT="0" distB="0" distL="0" distR="0" wp14:anchorId="22C39FAA" wp14:editId="5428C82F">
            <wp:extent cx="6806565" cy="3933825"/>
            <wp:effectExtent l="0" t="0" r="13335" b="9525"/>
            <wp:docPr id="366" name="Chart 36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9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14:paraId="2B0186E1" w14:textId="77777777" w:rsidR="00D93B08" w:rsidRDefault="00D93B08" w:rsidP="00546A20">
      <w:r>
        <w:rPr>
          <w:noProof/>
        </w:rPr>
        <w:drawing>
          <wp:inline distT="0" distB="0" distL="0" distR="0" wp14:anchorId="54E46D15" wp14:editId="0CE3E9B8">
            <wp:extent cx="6753225" cy="3619500"/>
            <wp:effectExtent l="0" t="0" r="9525" b="0"/>
            <wp:docPr id="368" name="Chart 36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8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14:paraId="5096BCC3" w14:textId="2CF7D1F2" w:rsidR="00D93B08" w:rsidRDefault="00D93B08">
      <w:pPr>
        <w:spacing w:after="120" w:line="264" w:lineRule="auto"/>
        <w:rPr>
          <w:rFonts w:asciiTheme="minorHAnsi" w:eastAsiaTheme="minorEastAsia" w:hAnsiTheme="minorHAnsi" w:cstheme="minorBidi"/>
          <w:sz w:val="21"/>
          <w:szCs w:val="21"/>
          <w:lang w:val="en-CA" w:eastAsia="en-CA"/>
        </w:rPr>
      </w:pPr>
      <w:r>
        <w:fldChar w:fldCharType="begin"/>
      </w:r>
      <w:r>
        <w:instrText xml:space="preserve"> LINK </w:instrText>
      </w:r>
      <w:r w:rsidR="00256018">
        <w:instrText xml:space="preserve">Excel.Sheet.12 "D:\\Dropbox\\aaiG Chem\\iG Chem Analysis P1 3 &amp; 6 15w to 01s TOPIC MARK TOTALS MASTER.xlsx" "P6 15to13!R1C4:R4C18" </w:instrText>
      </w:r>
      <w:r>
        <w:instrText xml:space="preserve">\a \f 4 \h  \* MERGEFORMAT </w:instrText>
      </w:r>
      <w:r>
        <w:fldChar w:fldCharType="separate"/>
      </w:r>
    </w:p>
    <w:tbl>
      <w:tblPr>
        <w:tblW w:w="98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17"/>
        <w:gridCol w:w="767"/>
        <w:gridCol w:w="607"/>
        <w:gridCol w:w="610"/>
        <w:gridCol w:w="611"/>
        <w:gridCol w:w="611"/>
        <w:gridCol w:w="611"/>
        <w:gridCol w:w="611"/>
        <w:gridCol w:w="611"/>
        <w:gridCol w:w="611"/>
        <w:gridCol w:w="611"/>
        <w:gridCol w:w="611"/>
        <w:gridCol w:w="611"/>
        <w:gridCol w:w="611"/>
        <w:gridCol w:w="611"/>
      </w:tblGrid>
      <w:tr w:rsidR="00D93B08" w:rsidRPr="00D93B08" w14:paraId="544A5B83" w14:textId="77777777" w:rsidTr="00D93B08">
        <w:trPr>
          <w:trHeight w:val="271"/>
        </w:trPr>
        <w:tc>
          <w:tcPr>
            <w:tcW w:w="1117" w:type="dxa"/>
            <w:shd w:val="clear" w:color="auto" w:fill="auto"/>
            <w:noWrap/>
            <w:vAlign w:val="center"/>
            <w:hideMark/>
          </w:tcPr>
          <w:p w14:paraId="3E66E911" w14:textId="571EB871" w:rsidR="00D93B08" w:rsidRPr="00D93B08" w:rsidRDefault="00D93B08" w:rsidP="00D93B0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6"/>
                <w:szCs w:val="24"/>
                <w:lang w:eastAsia="en-GB"/>
              </w:rPr>
            </w:pPr>
          </w:p>
        </w:tc>
        <w:tc>
          <w:tcPr>
            <w:tcW w:w="767" w:type="dxa"/>
            <w:shd w:val="clear" w:color="auto" w:fill="auto"/>
            <w:noWrap/>
            <w:vAlign w:val="center"/>
            <w:hideMark/>
          </w:tcPr>
          <w:p w14:paraId="0D081668" w14:textId="7513AF82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6"/>
                <w:lang w:eastAsia="en-GB"/>
              </w:rPr>
            </w:pPr>
            <w:r w:rsidRPr="00D93B08">
              <w:rPr>
                <w:rFonts w:eastAsia="Times New Roman"/>
                <w:b/>
                <w:color w:val="000000"/>
                <w:sz w:val="26"/>
                <w:lang w:eastAsia="en-GB"/>
              </w:rPr>
              <w:t>Total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0A505679" w14:textId="7DF1CF2F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6"/>
                <w:lang w:eastAsia="en-GB"/>
              </w:rPr>
            </w:pPr>
            <w:r w:rsidRPr="00D93B08">
              <w:rPr>
                <w:rFonts w:eastAsia="Times New Roman"/>
                <w:b/>
                <w:color w:val="000000"/>
                <w:sz w:val="26"/>
                <w:lang w:eastAsia="en-GB"/>
              </w:rPr>
              <w:t>T1</w:t>
            </w:r>
          </w:p>
        </w:tc>
        <w:tc>
          <w:tcPr>
            <w:tcW w:w="610" w:type="dxa"/>
            <w:shd w:val="clear" w:color="auto" w:fill="auto"/>
            <w:noWrap/>
            <w:vAlign w:val="center"/>
            <w:hideMark/>
          </w:tcPr>
          <w:p w14:paraId="47120665" w14:textId="43542B43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6"/>
                <w:lang w:eastAsia="en-GB"/>
              </w:rPr>
            </w:pPr>
            <w:r w:rsidRPr="00D93B08">
              <w:rPr>
                <w:rFonts w:eastAsia="Times New Roman"/>
                <w:b/>
                <w:color w:val="000000"/>
                <w:sz w:val="26"/>
                <w:lang w:eastAsia="en-GB"/>
              </w:rPr>
              <w:t>T3</w:t>
            </w:r>
          </w:p>
        </w:tc>
        <w:tc>
          <w:tcPr>
            <w:tcW w:w="611" w:type="dxa"/>
            <w:shd w:val="clear" w:color="auto" w:fill="auto"/>
            <w:noWrap/>
            <w:vAlign w:val="center"/>
            <w:hideMark/>
          </w:tcPr>
          <w:p w14:paraId="198C3180" w14:textId="7013D63B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6"/>
                <w:lang w:eastAsia="en-GB"/>
              </w:rPr>
            </w:pPr>
            <w:r w:rsidRPr="00D93B08">
              <w:rPr>
                <w:rFonts w:eastAsia="Times New Roman"/>
                <w:b/>
                <w:color w:val="000000"/>
                <w:sz w:val="26"/>
                <w:lang w:eastAsia="en-GB"/>
              </w:rPr>
              <w:t>T4</w:t>
            </w:r>
          </w:p>
        </w:tc>
        <w:tc>
          <w:tcPr>
            <w:tcW w:w="611" w:type="dxa"/>
            <w:shd w:val="clear" w:color="auto" w:fill="auto"/>
            <w:noWrap/>
            <w:vAlign w:val="center"/>
            <w:hideMark/>
          </w:tcPr>
          <w:p w14:paraId="3253C90D" w14:textId="7D2DCFCA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6"/>
                <w:lang w:eastAsia="en-GB"/>
              </w:rPr>
            </w:pPr>
            <w:r w:rsidRPr="00D93B08">
              <w:rPr>
                <w:rFonts w:eastAsia="Times New Roman"/>
                <w:b/>
                <w:color w:val="000000"/>
                <w:sz w:val="26"/>
                <w:lang w:eastAsia="en-GB"/>
              </w:rPr>
              <w:t>T5</w:t>
            </w:r>
          </w:p>
        </w:tc>
        <w:tc>
          <w:tcPr>
            <w:tcW w:w="611" w:type="dxa"/>
            <w:shd w:val="clear" w:color="auto" w:fill="auto"/>
            <w:noWrap/>
            <w:vAlign w:val="center"/>
            <w:hideMark/>
          </w:tcPr>
          <w:p w14:paraId="5354D17C" w14:textId="730BF6FE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6"/>
                <w:lang w:eastAsia="en-GB"/>
              </w:rPr>
            </w:pPr>
            <w:r w:rsidRPr="00D93B08">
              <w:rPr>
                <w:rFonts w:eastAsia="Times New Roman"/>
                <w:b/>
                <w:color w:val="000000"/>
                <w:sz w:val="26"/>
                <w:lang w:eastAsia="en-GB"/>
              </w:rPr>
              <w:t>T6</w:t>
            </w:r>
          </w:p>
        </w:tc>
        <w:tc>
          <w:tcPr>
            <w:tcW w:w="611" w:type="dxa"/>
            <w:shd w:val="clear" w:color="auto" w:fill="auto"/>
            <w:noWrap/>
            <w:vAlign w:val="center"/>
            <w:hideMark/>
          </w:tcPr>
          <w:p w14:paraId="77F5731C" w14:textId="3FF4DF59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6"/>
                <w:lang w:eastAsia="en-GB"/>
              </w:rPr>
            </w:pPr>
            <w:r w:rsidRPr="00D93B08">
              <w:rPr>
                <w:rFonts w:eastAsia="Times New Roman"/>
                <w:b/>
                <w:color w:val="000000"/>
                <w:sz w:val="26"/>
                <w:lang w:eastAsia="en-GB"/>
              </w:rPr>
              <w:t>T7</w:t>
            </w:r>
          </w:p>
        </w:tc>
        <w:tc>
          <w:tcPr>
            <w:tcW w:w="611" w:type="dxa"/>
            <w:shd w:val="clear" w:color="auto" w:fill="auto"/>
            <w:noWrap/>
            <w:vAlign w:val="center"/>
            <w:hideMark/>
          </w:tcPr>
          <w:p w14:paraId="1E4DFD0C" w14:textId="35162DC1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6"/>
                <w:lang w:eastAsia="en-GB"/>
              </w:rPr>
            </w:pPr>
            <w:r w:rsidRPr="00D93B08">
              <w:rPr>
                <w:rFonts w:eastAsia="Times New Roman"/>
                <w:b/>
                <w:color w:val="000000"/>
                <w:sz w:val="26"/>
                <w:lang w:eastAsia="en-GB"/>
              </w:rPr>
              <w:t>T8</w:t>
            </w:r>
          </w:p>
        </w:tc>
        <w:tc>
          <w:tcPr>
            <w:tcW w:w="611" w:type="dxa"/>
            <w:shd w:val="clear" w:color="auto" w:fill="auto"/>
            <w:noWrap/>
            <w:vAlign w:val="center"/>
            <w:hideMark/>
          </w:tcPr>
          <w:p w14:paraId="30F18336" w14:textId="4E271DD6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6"/>
                <w:lang w:eastAsia="en-GB"/>
              </w:rPr>
            </w:pPr>
            <w:r w:rsidRPr="00D93B08">
              <w:rPr>
                <w:rFonts w:eastAsia="Times New Roman"/>
                <w:b/>
                <w:color w:val="000000"/>
                <w:sz w:val="26"/>
                <w:lang w:eastAsia="en-GB"/>
              </w:rPr>
              <w:t>T9</w:t>
            </w:r>
          </w:p>
        </w:tc>
        <w:tc>
          <w:tcPr>
            <w:tcW w:w="611" w:type="dxa"/>
            <w:shd w:val="clear" w:color="auto" w:fill="auto"/>
            <w:noWrap/>
            <w:vAlign w:val="center"/>
            <w:hideMark/>
          </w:tcPr>
          <w:p w14:paraId="3C437DE4" w14:textId="071BD6CB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6"/>
                <w:lang w:eastAsia="en-GB"/>
              </w:rPr>
            </w:pPr>
            <w:r w:rsidRPr="00D93B08">
              <w:rPr>
                <w:rFonts w:eastAsia="Times New Roman"/>
                <w:b/>
                <w:color w:val="000000"/>
                <w:sz w:val="26"/>
                <w:lang w:eastAsia="en-GB"/>
              </w:rPr>
              <w:t>T10</w:t>
            </w:r>
          </w:p>
        </w:tc>
        <w:tc>
          <w:tcPr>
            <w:tcW w:w="611" w:type="dxa"/>
            <w:shd w:val="clear" w:color="auto" w:fill="auto"/>
            <w:noWrap/>
            <w:vAlign w:val="center"/>
            <w:hideMark/>
          </w:tcPr>
          <w:p w14:paraId="0441746A" w14:textId="2D54F852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6"/>
                <w:lang w:eastAsia="en-GB"/>
              </w:rPr>
            </w:pPr>
            <w:r w:rsidRPr="00D93B08">
              <w:rPr>
                <w:rFonts w:eastAsia="Times New Roman"/>
                <w:b/>
                <w:color w:val="000000"/>
                <w:sz w:val="26"/>
                <w:lang w:eastAsia="en-GB"/>
              </w:rPr>
              <w:t>T11</w:t>
            </w:r>
          </w:p>
        </w:tc>
        <w:tc>
          <w:tcPr>
            <w:tcW w:w="611" w:type="dxa"/>
            <w:shd w:val="clear" w:color="auto" w:fill="auto"/>
            <w:noWrap/>
            <w:vAlign w:val="center"/>
            <w:hideMark/>
          </w:tcPr>
          <w:p w14:paraId="5E1BBF27" w14:textId="0453BA32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6"/>
                <w:lang w:eastAsia="en-GB"/>
              </w:rPr>
            </w:pPr>
            <w:r w:rsidRPr="00D93B08">
              <w:rPr>
                <w:rFonts w:eastAsia="Times New Roman"/>
                <w:b/>
                <w:color w:val="000000"/>
                <w:sz w:val="26"/>
                <w:lang w:eastAsia="en-GB"/>
              </w:rPr>
              <w:t>T12</w:t>
            </w:r>
          </w:p>
        </w:tc>
        <w:tc>
          <w:tcPr>
            <w:tcW w:w="611" w:type="dxa"/>
            <w:shd w:val="clear" w:color="auto" w:fill="auto"/>
            <w:noWrap/>
            <w:vAlign w:val="center"/>
            <w:hideMark/>
          </w:tcPr>
          <w:p w14:paraId="6981214B" w14:textId="6EE40452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6"/>
                <w:lang w:eastAsia="en-GB"/>
              </w:rPr>
            </w:pPr>
            <w:r w:rsidRPr="00D93B08">
              <w:rPr>
                <w:rFonts w:eastAsia="Times New Roman"/>
                <w:b/>
                <w:color w:val="000000"/>
                <w:sz w:val="26"/>
                <w:lang w:eastAsia="en-GB"/>
              </w:rPr>
              <w:t>T13</w:t>
            </w:r>
          </w:p>
        </w:tc>
        <w:tc>
          <w:tcPr>
            <w:tcW w:w="611" w:type="dxa"/>
            <w:shd w:val="clear" w:color="auto" w:fill="auto"/>
            <w:noWrap/>
            <w:vAlign w:val="center"/>
            <w:hideMark/>
          </w:tcPr>
          <w:p w14:paraId="19E72A31" w14:textId="18DD2378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6"/>
                <w:lang w:eastAsia="en-GB"/>
              </w:rPr>
            </w:pPr>
            <w:r w:rsidRPr="00D93B08">
              <w:rPr>
                <w:rFonts w:eastAsia="Times New Roman"/>
                <w:b/>
                <w:color w:val="000000"/>
                <w:sz w:val="26"/>
                <w:lang w:eastAsia="en-GB"/>
              </w:rPr>
              <w:t>T14</w:t>
            </w:r>
          </w:p>
        </w:tc>
      </w:tr>
      <w:tr w:rsidR="00D93B08" w:rsidRPr="00D93B08" w14:paraId="5D6A0DFB" w14:textId="77777777" w:rsidTr="00D93B08">
        <w:trPr>
          <w:trHeight w:val="271"/>
        </w:trPr>
        <w:tc>
          <w:tcPr>
            <w:tcW w:w="1117" w:type="dxa"/>
            <w:shd w:val="clear" w:color="auto" w:fill="auto"/>
            <w:vAlign w:val="center"/>
            <w:hideMark/>
          </w:tcPr>
          <w:p w14:paraId="43A595E5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u w:val="single"/>
                <w:lang w:eastAsia="en-GB"/>
              </w:rPr>
            </w:pPr>
            <w:r w:rsidRPr="00D93B08">
              <w:rPr>
                <w:rFonts w:eastAsia="Times New Roman"/>
                <w:color w:val="000000"/>
                <w:u w:val="single"/>
                <w:lang w:eastAsia="en-GB"/>
              </w:rPr>
              <w:t>Total Marks</w:t>
            </w:r>
          </w:p>
        </w:tc>
        <w:tc>
          <w:tcPr>
            <w:tcW w:w="767" w:type="dxa"/>
            <w:shd w:val="clear" w:color="auto" w:fill="auto"/>
            <w:noWrap/>
            <w:vAlign w:val="center"/>
            <w:hideMark/>
          </w:tcPr>
          <w:p w14:paraId="42743BD9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1740</w:t>
            </w:r>
          </w:p>
        </w:tc>
        <w:tc>
          <w:tcPr>
            <w:tcW w:w="607" w:type="dxa"/>
            <w:shd w:val="clear" w:color="auto" w:fill="auto"/>
            <w:noWrap/>
            <w:vAlign w:val="center"/>
            <w:hideMark/>
          </w:tcPr>
          <w:p w14:paraId="0028BC84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74</w:t>
            </w:r>
          </w:p>
        </w:tc>
        <w:tc>
          <w:tcPr>
            <w:tcW w:w="610" w:type="dxa"/>
            <w:shd w:val="clear" w:color="auto" w:fill="auto"/>
            <w:noWrap/>
            <w:vAlign w:val="center"/>
            <w:hideMark/>
          </w:tcPr>
          <w:p w14:paraId="35D4CEC6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0</w:t>
            </w:r>
          </w:p>
        </w:tc>
        <w:tc>
          <w:tcPr>
            <w:tcW w:w="611" w:type="dxa"/>
            <w:shd w:val="clear" w:color="auto" w:fill="auto"/>
            <w:noWrap/>
            <w:vAlign w:val="center"/>
            <w:hideMark/>
          </w:tcPr>
          <w:p w14:paraId="400D4BF6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4</w:t>
            </w:r>
          </w:p>
        </w:tc>
        <w:tc>
          <w:tcPr>
            <w:tcW w:w="611" w:type="dxa"/>
            <w:shd w:val="clear" w:color="auto" w:fill="auto"/>
            <w:noWrap/>
            <w:vAlign w:val="center"/>
            <w:hideMark/>
          </w:tcPr>
          <w:p w14:paraId="5927EFE9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21</w:t>
            </w:r>
          </w:p>
        </w:tc>
        <w:tc>
          <w:tcPr>
            <w:tcW w:w="611" w:type="dxa"/>
            <w:shd w:val="clear" w:color="auto" w:fill="auto"/>
            <w:noWrap/>
            <w:vAlign w:val="center"/>
            <w:hideMark/>
          </w:tcPr>
          <w:p w14:paraId="6C2BABC9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27</w:t>
            </w:r>
          </w:p>
        </w:tc>
        <w:tc>
          <w:tcPr>
            <w:tcW w:w="611" w:type="dxa"/>
            <w:shd w:val="clear" w:color="auto" w:fill="auto"/>
            <w:noWrap/>
            <w:vAlign w:val="center"/>
            <w:hideMark/>
          </w:tcPr>
          <w:p w14:paraId="626A3EAB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84</w:t>
            </w:r>
          </w:p>
        </w:tc>
        <w:tc>
          <w:tcPr>
            <w:tcW w:w="611" w:type="dxa"/>
            <w:shd w:val="clear" w:color="auto" w:fill="auto"/>
            <w:noWrap/>
            <w:vAlign w:val="center"/>
            <w:hideMark/>
          </w:tcPr>
          <w:p w14:paraId="20F321AE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197</w:t>
            </w:r>
          </w:p>
        </w:tc>
        <w:tc>
          <w:tcPr>
            <w:tcW w:w="611" w:type="dxa"/>
            <w:shd w:val="clear" w:color="auto" w:fill="auto"/>
            <w:noWrap/>
            <w:vAlign w:val="center"/>
            <w:hideMark/>
          </w:tcPr>
          <w:p w14:paraId="2A5FD7D8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0</w:t>
            </w:r>
          </w:p>
        </w:tc>
        <w:tc>
          <w:tcPr>
            <w:tcW w:w="611" w:type="dxa"/>
            <w:shd w:val="clear" w:color="auto" w:fill="auto"/>
            <w:noWrap/>
            <w:vAlign w:val="center"/>
            <w:hideMark/>
          </w:tcPr>
          <w:p w14:paraId="39E845D2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6</w:t>
            </w:r>
          </w:p>
        </w:tc>
        <w:tc>
          <w:tcPr>
            <w:tcW w:w="611" w:type="dxa"/>
            <w:shd w:val="clear" w:color="auto" w:fill="auto"/>
            <w:noWrap/>
            <w:vAlign w:val="center"/>
            <w:hideMark/>
          </w:tcPr>
          <w:p w14:paraId="1ECB66A7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0</w:t>
            </w:r>
          </w:p>
        </w:tc>
        <w:tc>
          <w:tcPr>
            <w:tcW w:w="611" w:type="dxa"/>
            <w:shd w:val="clear" w:color="auto" w:fill="auto"/>
            <w:noWrap/>
            <w:vAlign w:val="center"/>
            <w:hideMark/>
          </w:tcPr>
          <w:p w14:paraId="7C2DD494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0</w:t>
            </w:r>
          </w:p>
        </w:tc>
        <w:tc>
          <w:tcPr>
            <w:tcW w:w="611" w:type="dxa"/>
            <w:shd w:val="clear" w:color="auto" w:fill="auto"/>
            <w:noWrap/>
            <w:vAlign w:val="center"/>
            <w:hideMark/>
          </w:tcPr>
          <w:p w14:paraId="05412FA6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0</w:t>
            </w:r>
          </w:p>
        </w:tc>
        <w:tc>
          <w:tcPr>
            <w:tcW w:w="611" w:type="dxa"/>
            <w:shd w:val="clear" w:color="auto" w:fill="auto"/>
            <w:noWrap/>
            <w:vAlign w:val="center"/>
            <w:hideMark/>
          </w:tcPr>
          <w:p w14:paraId="30CDACC7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9</w:t>
            </w:r>
          </w:p>
        </w:tc>
      </w:tr>
      <w:tr w:rsidR="00D93B08" w:rsidRPr="00D93B08" w14:paraId="6D3FF54D" w14:textId="77777777" w:rsidTr="00D93B08">
        <w:trPr>
          <w:trHeight w:val="271"/>
        </w:trPr>
        <w:tc>
          <w:tcPr>
            <w:tcW w:w="1117" w:type="dxa"/>
            <w:shd w:val="clear" w:color="auto" w:fill="auto"/>
            <w:vAlign w:val="center"/>
            <w:hideMark/>
          </w:tcPr>
          <w:p w14:paraId="48A73F28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% of Marks</w:t>
            </w:r>
          </w:p>
        </w:tc>
        <w:tc>
          <w:tcPr>
            <w:tcW w:w="767" w:type="dxa"/>
            <w:shd w:val="clear" w:color="auto" w:fill="auto"/>
            <w:noWrap/>
            <w:vAlign w:val="center"/>
            <w:hideMark/>
          </w:tcPr>
          <w:p w14:paraId="532ECDBA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422</w:t>
            </w:r>
          </w:p>
        </w:tc>
        <w:tc>
          <w:tcPr>
            <w:tcW w:w="607" w:type="dxa"/>
            <w:shd w:val="clear" w:color="000000" w:fill="C8DB81"/>
            <w:noWrap/>
            <w:vAlign w:val="center"/>
            <w:hideMark/>
          </w:tcPr>
          <w:p w14:paraId="45973D80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17.5</w:t>
            </w:r>
          </w:p>
        </w:tc>
        <w:tc>
          <w:tcPr>
            <w:tcW w:w="610" w:type="dxa"/>
            <w:shd w:val="clear" w:color="000000" w:fill="F8696B"/>
            <w:noWrap/>
            <w:vAlign w:val="center"/>
            <w:hideMark/>
          </w:tcPr>
          <w:p w14:paraId="561F24AD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0.0</w:t>
            </w:r>
          </w:p>
        </w:tc>
        <w:tc>
          <w:tcPr>
            <w:tcW w:w="611" w:type="dxa"/>
            <w:shd w:val="clear" w:color="000000" w:fill="FCBF7B"/>
            <w:noWrap/>
            <w:vAlign w:val="center"/>
            <w:hideMark/>
          </w:tcPr>
          <w:p w14:paraId="03CEDE23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0.9</w:t>
            </w:r>
          </w:p>
        </w:tc>
        <w:tc>
          <w:tcPr>
            <w:tcW w:w="611" w:type="dxa"/>
            <w:shd w:val="clear" w:color="000000" w:fill="F3E884"/>
            <w:noWrap/>
            <w:vAlign w:val="center"/>
            <w:hideMark/>
          </w:tcPr>
          <w:p w14:paraId="322C9DA9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5.0</w:t>
            </w:r>
          </w:p>
        </w:tc>
        <w:tc>
          <w:tcPr>
            <w:tcW w:w="611" w:type="dxa"/>
            <w:shd w:val="clear" w:color="000000" w:fill="EEE784"/>
            <w:noWrap/>
            <w:vAlign w:val="center"/>
            <w:hideMark/>
          </w:tcPr>
          <w:p w14:paraId="74A93807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6.4</w:t>
            </w:r>
          </w:p>
        </w:tc>
        <w:tc>
          <w:tcPr>
            <w:tcW w:w="611" w:type="dxa"/>
            <w:shd w:val="clear" w:color="000000" w:fill="C0D981"/>
            <w:noWrap/>
            <w:vAlign w:val="center"/>
            <w:hideMark/>
          </w:tcPr>
          <w:p w14:paraId="1AD76A5E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19.9</w:t>
            </w:r>
          </w:p>
        </w:tc>
        <w:tc>
          <w:tcPr>
            <w:tcW w:w="611" w:type="dxa"/>
            <w:shd w:val="clear" w:color="000000" w:fill="63BE7B"/>
            <w:noWrap/>
            <w:vAlign w:val="center"/>
            <w:hideMark/>
          </w:tcPr>
          <w:p w14:paraId="55185B82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46.7</w:t>
            </w:r>
          </w:p>
        </w:tc>
        <w:tc>
          <w:tcPr>
            <w:tcW w:w="611" w:type="dxa"/>
            <w:shd w:val="clear" w:color="000000" w:fill="F8696B"/>
            <w:noWrap/>
            <w:vAlign w:val="center"/>
            <w:hideMark/>
          </w:tcPr>
          <w:p w14:paraId="227B6F62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0.0</w:t>
            </w:r>
          </w:p>
        </w:tc>
        <w:tc>
          <w:tcPr>
            <w:tcW w:w="611" w:type="dxa"/>
            <w:shd w:val="clear" w:color="000000" w:fill="FFEB84"/>
            <w:noWrap/>
            <w:vAlign w:val="center"/>
            <w:hideMark/>
          </w:tcPr>
          <w:p w14:paraId="746CBE51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1.4</w:t>
            </w:r>
          </w:p>
        </w:tc>
        <w:tc>
          <w:tcPr>
            <w:tcW w:w="611" w:type="dxa"/>
            <w:shd w:val="clear" w:color="000000" w:fill="F8696B"/>
            <w:noWrap/>
            <w:vAlign w:val="center"/>
            <w:hideMark/>
          </w:tcPr>
          <w:p w14:paraId="0ACE20B7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0.0</w:t>
            </w:r>
          </w:p>
        </w:tc>
        <w:tc>
          <w:tcPr>
            <w:tcW w:w="611" w:type="dxa"/>
            <w:shd w:val="clear" w:color="000000" w:fill="F8696B"/>
            <w:noWrap/>
            <w:vAlign w:val="center"/>
            <w:hideMark/>
          </w:tcPr>
          <w:p w14:paraId="20C9C68D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0.0</w:t>
            </w:r>
          </w:p>
        </w:tc>
        <w:tc>
          <w:tcPr>
            <w:tcW w:w="611" w:type="dxa"/>
            <w:shd w:val="clear" w:color="000000" w:fill="F8696B"/>
            <w:noWrap/>
            <w:vAlign w:val="center"/>
            <w:hideMark/>
          </w:tcPr>
          <w:p w14:paraId="77D2E04B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0.0</w:t>
            </w:r>
          </w:p>
        </w:tc>
        <w:tc>
          <w:tcPr>
            <w:tcW w:w="611" w:type="dxa"/>
            <w:shd w:val="clear" w:color="000000" w:fill="FDEB84"/>
            <w:noWrap/>
            <w:vAlign w:val="center"/>
            <w:hideMark/>
          </w:tcPr>
          <w:p w14:paraId="6FF38B9D" w14:textId="77777777" w:rsidR="00D93B08" w:rsidRPr="00D93B08" w:rsidRDefault="00D93B08" w:rsidP="00D93B08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D93B08">
              <w:rPr>
                <w:rFonts w:eastAsia="Times New Roman"/>
                <w:color w:val="000000"/>
                <w:lang w:eastAsia="en-GB"/>
              </w:rPr>
              <w:t>2.1</w:t>
            </w:r>
          </w:p>
        </w:tc>
      </w:tr>
    </w:tbl>
    <w:p w14:paraId="3EAED0BD" w14:textId="4B700D24" w:rsidR="00D93B08" w:rsidRDefault="00D93B08">
      <w:pPr>
        <w:spacing w:after="120" w:line="264" w:lineRule="auto"/>
        <w:rPr>
          <w:rFonts w:asciiTheme="majorHAnsi" w:eastAsiaTheme="majorEastAsia" w:hAnsiTheme="majorHAnsi" w:cstheme="majorBidi"/>
          <w:color w:val="2E74B5" w:themeColor="accent1" w:themeShade="BF"/>
          <w:sz w:val="36"/>
          <w:szCs w:val="36"/>
          <w:lang w:val="en-CA" w:eastAsia="en-CA"/>
        </w:rPr>
      </w:pPr>
      <w:r>
        <w:lastRenderedPageBreak/>
        <w:fldChar w:fldCharType="end"/>
      </w:r>
      <w:r w:rsidRPr="00D93B08">
        <w:rPr>
          <w:noProof/>
        </w:rPr>
        <w:t xml:space="preserve"> </w:t>
      </w:r>
      <w:r>
        <w:rPr>
          <w:noProof/>
        </w:rPr>
        <w:drawing>
          <wp:inline distT="0" distB="0" distL="0" distR="0" wp14:anchorId="0B26128E" wp14:editId="10AB5846">
            <wp:extent cx="6553200" cy="4238625"/>
            <wp:effectExtent l="0" t="0" r="0" b="9525"/>
            <wp:docPr id="369" name="Chart 36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C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  <w:r>
        <w:br w:type="page"/>
      </w:r>
    </w:p>
    <w:p w14:paraId="4A5DB1CE" w14:textId="74A024C0" w:rsidR="00DB7BA5" w:rsidRDefault="00EC152E" w:rsidP="00EC152E">
      <w:pPr>
        <w:pStyle w:val="Heading1"/>
      </w:pPr>
      <w:bookmarkStart w:id="1" w:name="_Toc511723922"/>
      <w:r>
        <w:lastRenderedPageBreak/>
        <w:t>iG Chem 1 EQ P6 15w to 01w 240marks</w:t>
      </w:r>
      <w:bookmarkEnd w:id="1"/>
      <w:r>
        <w:t xml:space="preserve"> </w:t>
      </w:r>
    </w:p>
    <w:p w14:paraId="6A2F25C6" w14:textId="77777777" w:rsidR="00EC152E" w:rsidRDefault="00EC152E" w:rsidP="00301366">
      <w:pPr>
        <w:spacing w:after="0" w:line="240" w:lineRule="auto"/>
      </w:pPr>
    </w:p>
    <w:p w14:paraId="4137D448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1/</w:t>
      </w:r>
      <w:r w:rsidRPr="00057E3A">
        <w:rPr>
          <w:rFonts w:cs="Calibri"/>
          <w:b/>
          <w:color w:val="000000"/>
          <w:lang w:val="en-CA" w:eastAsia="en-CA"/>
        </w:rPr>
        <w:t xml:space="preserve"> </w:t>
      </w:r>
      <w:r>
        <w:t>iGCSE Chem/2015/w/Paper 62/</w:t>
      </w:r>
    </w:p>
    <w:p w14:paraId="15D7AD18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153DBBD8" wp14:editId="042E8348">
            <wp:extent cx="6570980" cy="8707755"/>
            <wp:effectExtent l="0" t="0" r="8255" b="0"/>
            <wp:docPr id="101" name="Picture 101" descr="C:\Users\Paddy Smashing\AppData\Roaming\M8 Software\Spartan_Data\Clips\OL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0" descr="C:\Users\Paddy Smashing\AppData\Roaming\M8 Software\Spartan_Data\Clips\OL3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70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99816" w14:textId="77777777" w:rsidR="00E20385" w:rsidRDefault="00E20385" w:rsidP="00642D7A">
      <w:pPr>
        <w:spacing w:after="0" w:line="240" w:lineRule="auto"/>
        <w:rPr>
          <w:rFonts w:cs="Calibri"/>
          <w:b/>
          <w:color w:val="000000"/>
        </w:rPr>
      </w:pPr>
    </w:p>
    <w:p w14:paraId="0E182A85" w14:textId="37885B76" w:rsidR="00642D7A" w:rsidRPr="00C47B5B" w:rsidRDefault="00642D7A" w:rsidP="00642D7A">
      <w:pPr>
        <w:spacing w:after="0" w:line="240" w:lineRule="auto"/>
      </w:pPr>
      <w:bookmarkStart w:id="2" w:name="_GoBack"/>
      <w:bookmarkEnd w:id="2"/>
      <w:r w:rsidRPr="00057E3A">
        <w:rPr>
          <w:rFonts w:cs="Calibri"/>
          <w:b/>
          <w:color w:val="000000"/>
        </w:rPr>
        <w:lastRenderedPageBreak/>
        <w:t xml:space="preserve">Q# 2/ </w:t>
      </w:r>
      <w:r>
        <w:t>iGCSE Chem/2015s/Paper 6/</w:t>
      </w:r>
    </w:p>
    <w:p w14:paraId="5023D7A7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746B89BE" wp14:editId="5C902DE4">
            <wp:extent cx="6506845" cy="8665845"/>
            <wp:effectExtent l="0" t="0" r="8255" b="1905"/>
            <wp:docPr id="99" name="Picture 99" descr="C:\Users\Paddy Smashing\AppData\Roaming\M8 Software\Spartan_Data\Clips\OL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addy Smashing\AppData\Roaming\M8 Software\Spartan_Data\Clips\OL4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845" cy="866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3379C" w14:textId="77777777" w:rsidR="001626E7" w:rsidRDefault="001626E7">
      <w:pPr>
        <w:spacing w:after="120" w:line="264" w:lineRule="auto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br w:type="page"/>
      </w:r>
    </w:p>
    <w:p w14:paraId="0A15095F" w14:textId="5DC1E7B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lastRenderedPageBreak/>
        <w:t xml:space="preserve">Q# 3/ </w:t>
      </w:r>
      <w:r>
        <w:t>iGCSE Chem/2015march/Paper 6/</w:t>
      </w:r>
    </w:p>
    <w:p w14:paraId="641543F9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223D6503" wp14:editId="2858EE1F">
            <wp:extent cx="6506845" cy="7985125"/>
            <wp:effectExtent l="0" t="0" r="8255" b="0"/>
            <wp:docPr id="97" name="Picture 97" descr="C:\Users\Paddy Smashing\AppData\Roaming\M8 Software\Spartan_Data\Clips\OL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Paddy Smashing\AppData\Roaming\M8 Software\Spartan_Data\Clips\OL5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845" cy="798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88F39" w14:textId="77777777" w:rsidR="001626E7" w:rsidRDefault="001626E7">
      <w:pPr>
        <w:spacing w:after="120" w:line="264" w:lineRule="auto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br w:type="page"/>
      </w:r>
    </w:p>
    <w:p w14:paraId="1EDD85B8" w14:textId="11D95D9A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lastRenderedPageBreak/>
        <w:t xml:space="preserve">Q# 4/ </w:t>
      </w:r>
      <w:r>
        <w:t>iGCSE Chem/2015march/Paper 6/</w:t>
      </w:r>
    </w:p>
    <w:p w14:paraId="335FAAA7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76B3E06B" wp14:editId="649C9F03">
            <wp:extent cx="6051176" cy="6308459"/>
            <wp:effectExtent l="0" t="0" r="6985" b="0"/>
            <wp:docPr id="95" name="Picture 95" descr="C:\Users\Paddy Smashing\AppData\Roaming\M8 Software\Spartan_Data\Clips\OL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Paddy Smashing\AppData\Roaming\M8 Software\Spartan_Data\Clips\OL7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221" cy="630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29517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5/ </w:t>
      </w:r>
      <w:r>
        <w:t>iGCSE Chem/2015march/Paper 6/</w:t>
      </w:r>
    </w:p>
    <w:p w14:paraId="2B103EF8" w14:textId="77777777" w:rsidR="001626E7" w:rsidRDefault="001626E7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649A8B7E" wp14:editId="62826CAB">
            <wp:extent cx="6507748" cy="2339788"/>
            <wp:effectExtent l="0" t="0" r="7620" b="3810"/>
            <wp:docPr id="102" name="Picture 102" descr="C:\Users\Paddy Smashing\AppData\Roaming\M8 Software\Spartan_Data\Clips\OL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Paddy Smashing\AppData\Roaming\M8 Software\Spartan_Data\Clips\OL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571"/>
                    <a:stretch/>
                  </pic:blipFill>
                  <pic:spPr bwMode="auto">
                    <a:xfrm>
                      <a:off x="0" y="0"/>
                      <a:ext cx="6514523" cy="2342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BE9E0C" w14:textId="678D194B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lastRenderedPageBreak/>
        <w:drawing>
          <wp:inline distT="0" distB="0" distL="0" distR="0" wp14:anchorId="6190069D" wp14:editId="43AF0EC5">
            <wp:extent cx="6677025" cy="2568164"/>
            <wp:effectExtent l="0" t="0" r="0" b="3810"/>
            <wp:docPr id="93" name="Picture 93" descr="C:\Users\Paddy Smashing\AppData\Roaming\M8 Software\Spartan_Data\Clips\OL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Paddy Smashing\AppData\Roaming\M8 Software\Spartan_Data\Clips\OL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402"/>
                    <a:stretch/>
                  </pic:blipFill>
                  <pic:spPr bwMode="auto">
                    <a:xfrm>
                      <a:off x="0" y="0"/>
                      <a:ext cx="6677025" cy="2568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C21497" w14:textId="77777777" w:rsidR="00642D7A" w:rsidRPr="00C47B5B" w:rsidRDefault="00642D7A" w:rsidP="00642D7A">
      <w:pPr>
        <w:spacing w:after="0" w:line="240" w:lineRule="auto"/>
      </w:pPr>
    </w:p>
    <w:p w14:paraId="789CC3B6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484460BC" wp14:editId="023FDE59">
            <wp:extent cx="6241415" cy="6539230"/>
            <wp:effectExtent l="0" t="0" r="6985" b="0"/>
            <wp:docPr id="92" name="Picture 92" descr="C:\Users\Paddy Smashing\AppData\Roaming\M8 Software\Spartan_Data\Clips\OL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Paddy Smashing\AppData\Roaming\M8 Software\Spartan_Data\Clips\OL6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415" cy="653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D1BAC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lastRenderedPageBreak/>
        <w:drawing>
          <wp:inline distT="0" distB="0" distL="0" distR="0" wp14:anchorId="6741ABD6" wp14:editId="5D6A10BA">
            <wp:extent cx="6252210" cy="8314690"/>
            <wp:effectExtent l="0" t="0" r="0" b="0"/>
            <wp:docPr id="91" name="Picture 91" descr="C:\Users\Paddy Smashing\AppData\Roaming\M8 Software\Spartan_Data\Clips\OL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Paddy Smashing\AppData\Roaming\M8 Software\Spartan_Data\Clips\OL6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210" cy="831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B6761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lastRenderedPageBreak/>
        <w:drawing>
          <wp:inline distT="0" distB="0" distL="0" distR="0" wp14:anchorId="49109433" wp14:editId="1C124032">
            <wp:extent cx="6294755" cy="3966210"/>
            <wp:effectExtent l="0" t="0" r="0" b="0"/>
            <wp:docPr id="90" name="Picture 90" descr="C:\Users\Paddy Smashing\AppData\Roaming\M8 Software\Spartan_Data\Clips\OL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Paddy Smashing\AppData\Roaming\M8 Software\Spartan_Data\Clips\OL6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396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9E289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6/ </w:t>
      </w:r>
      <w:r>
        <w:t>iGCSE Chem/2014/w/Paper 6/</w:t>
      </w:r>
    </w:p>
    <w:p w14:paraId="32A463A2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03358593" wp14:editId="37520FDA">
            <wp:extent cx="6539230" cy="4912360"/>
            <wp:effectExtent l="0" t="0" r="0" b="2540"/>
            <wp:docPr id="87" name="Picture 87" descr="C:\Users\Paddy Smashing\AppData\Roaming\M8 Software\Spartan_Data\Clips\OL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Paddy Smashing\AppData\Roaming\M8 Software\Spartan_Data\Clips\OL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230" cy="491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F0ABA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lastRenderedPageBreak/>
        <w:drawing>
          <wp:inline distT="0" distB="0" distL="0" distR="0" wp14:anchorId="6236E18E" wp14:editId="5BEA1E91">
            <wp:extent cx="5795682" cy="5259917"/>
            <wp:effectExtent l="0" t="0" r="0" b="0"/>
            <wp:docPr id="86" name="Picture 86" descr="C:\Users\Paddy Smashing\AppData\Roaming\M8 Software\Spartan_Data\Clips\OL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Paddy Smashing\AppData\Roaming\M8 Software\Spartan_Data\Clips\OL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976" cy="527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B6958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7/ </w:t>
      </w:r>
      <w:r>
        <w:t>iGCSE Chem/2014s/Paper 6/</w:t>
      </w:r>
    </w:p>
    <w:p w14:paraId="662544C2" w14:textId="5EF148E6" w:rsidR="00642D7A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0CC1520B" wp14:editId="5B530EC5">
            <wp:extent cx="5002305" cy="4245116"/>
            <wp:effectExtent l="0" t="0" r="8255" b="3175"/>
            <wp:docPr id="83" name="Picture 83" descr="C:\Users\Paddy Smashing\AppData\Roaming\M8 Software\Spartan_Data\Clips\OL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0" descr="C:\Users\Paddy Smashing\AppData\Roaming\M8 Software\Spartan_Data\Clips\OL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993"/>
                    <a:stretch/>
                  </pic:blipFill>
                  <pic:spPr bwMode="auto">
                    <a:xfrm>
                      <a:off x="0" y="0"/>
                      <a:ext cx="5004925" cy="42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86927E" w14:textId="6AAEDE09" w:rsidR="001626E7" w:rsidRPr="00C47B5B" w:rsidRDefault="001626E7" w:rsidP="00642D7A">
      <w:pPr>
        <w:spacing w:after="0" w:line="240" w:lineRule="auto"/>
      </w:pPr>
      <w:r w:rsidRPr="00C47B5B">
        <w:rPr>
          <w:noProof/>
          <w:lang w:val="en-CA" w:eastAsia="en-CA"/>
        </w:rPr>
        <w:lastRenderedPageBreak/>
        <w:drawing>
          <wp:inline distT="0" distB="0" distL="0" distR="0" wp14:anchorId="5188FF8C" wp14:editId="57AC064B">
            <wp:extent cx="6285472" cy="2871844"/>
            <wp:effectExtent l="0" t="0" r="1270" b="5080"/>
            <wp:docPr id="103" name="Picture 103" descr="C:\Users\Paddy Smashing\AppData\Roaming\M8 Software\Spartan_Data\Clips\OL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0" descr="C:\Users\Paddy Smashing\AppData\Roaming\M8 Software\Spartan_Data\Clips\OL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077"/>
                    <a:stretch/>
                  </pic:blipFill>
                  <pic:spPr bwMode="auto">
                    <a:xfrm>
                      <a:off x="0" y="0"/>
                      <a:ext cx="6285865" cy="2872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CBC6FB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7AA83898" wp14:editId="22900FD7">
            <wp:extent cx="6326505" cy="903605"/>
            <wp:effectExtent l="0" t="0" r="0" b="0"/>
            <wp:docPr id="82" name="Picture 82" descr="C:\Users\Paddy Smashing\AppData\Roaming\M8 Software\Spartan_Data\Clips\OL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1" descr="C:\Users\Paddy Smashing\AppData\Roaming\M8 Software\Spartan_Data\Clips\OL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505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D525E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8/ </w:t>
      </w:r>
      <w:r>
        <w:t>iGCSE Chem/2013s/Paper 6/</w:t>
      </w:r>
    </w:p>
    <w:p w14:paraId="706DA90D" w14:textId="6474FB3B" w:rsidR="00642D7A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0BBC5EE2" wp14:editId="04C7F85B">
            <wp:extent cx="6124277" cy="5325036"/>
            <wp:effectExtent l="0" t="0" r="0" b="9525"/>
            <wp:docPr id="80" name="Picture 80" descr="C:\Users\Paddy Smashing\AppData\Roaming\M8 Software\Spartan_Data\Clips\OL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2" descr="C:\Users\Paddy Smashing\AppData\Roaming\M8 Software\Spartan_Data\Clips\OL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37077"/>
                    <a:stretch/>
                  </pic:blipFill>
                  <pic:spPr bwMode="auto">
                    <a:xfrm>
                      <a:off x="0" y="0"/>
                      <a:ext cx="6124575" cy="532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D6E058" w14:textId="2C698EF9" w:rsidR="001626E7" w:rsidRPr="00C47B5B" w:rsidRDefault="001626E7" w:rsidP="00642D7A">
      <w:pPr>
        <w:spacing w:after="0" w:line="240" w:lineRule="auto"/>
      </w:pPr>
      <w:r w:rsidRPr="00C47B5B">
        <w:rPr>
          <w:noProof/>
          <w:lang w:val="en-CA" w:eastAsia="en-CA"/>
        </w:rPr>
        <w:lastRenderedPageBreak/>
        <w:drawing>
          <wp:inline distT="0" distB="0" distL="0" distR="0" wp14:anchorId="689EBBCC" wp14:editId="475F71A4">
            <wp:extent cx="6124575" cy="2976880"/>
            <wp:effectExtent l="0" t="0" r="9525" b="0"/>
            <wp:docPr id="104" name="Picture 104" descr="C:\Users\Paddy Smashing\AppData\Roaming\M8 Software\Spartan_Data\Clips\OL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2" descr="C:\Users\Paddy Smashing\AppData\Roaming\M8 Software\Spartan_Data\Clips\OL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826"/>
                    <a:stretch/>
                  </pic:blipFill>
                  <pic:spPr bwMode="auto">
                    <a:xfrm>
                      <a:off x="0" y="0"/>
                      <a:ext cx="6124575" cy="297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FB4DCF" w14:textId="77777777" w:rsidR="00642D7A" w:rsidRPr="00C47B5B" w:rsidRDefault="00642D7A" w:rsidP="00642D7A">
      <w:pPr>
        <w:spacing w:after="0" w:line="240" w:lineRule="auto"/>
      </w:pPr>
    </w:p>
    <w:p w14:paraId="78E4E23A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9/ </w:t>
      </w:r>
      <w:r>
        <w:t>iGCSE Chem/2013s/Paper 6/</w:t>
      </w:r>
    </w:p>
    <w:p w14:paraId="7FC7B7B6" w14:textId="46706100" w:rsidR="00642D7A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51D3786D" wp14:editId="011F6753">
            <wp:extent cx="6167062" cy="5741895"/>
            <wp:effectExtent l="0" t="0" r="5715" b="0"/>
            <wp:docPr id="78" name="Picture 78" descr="C:\Users\Paddy Smashing\AppData\Roaming\M8 Software\Spartan_Data\Clips\OL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4" descr="C:\Users\Paddy Smashing\AppData\Roaming\M8 Software\Spartan_Data\Clips\OL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142"/>
                    <a:stretch/>
                  </pic:blipFill>
                  <pic:spPr bwMode="auto">
                    <a:xfrm>
                      <a:off x="0" y="0"/>
                      <a:ext cx="6167120" cy="5741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4609F3" w14:textId="79F89E05" w:rsidR="001626E7" w:rsidRPr="00C47B5B" w:rsidRDefault="001626E7" w:rsidP="00642D7A">
      <w:pPr>
        <w:spacing w:after="0" w:line="240" w:lineRule="auto"/>
      </w:pPr>
      <w:r w:rsidRPr="00C47B5B">
        <w:rPr>
          <w:noProof/>
          <w:lang w:val="en-CA" w:eastAsia="en-CA"/>
        </w:rPr>
        <w:lastRenderedPageBreak/>
        <w:drawing>
          <wp:inline distT="0" distB="0" distL="0" distR="0" wp14:anchorId="51D3117D" wp14:editId="16489DE4">
            <wp:extent cx="6167120" cy="3486748"/>
            <wp:effectExtent l="0" t="0" r="5080" b="0"/>
            <wp:docPr id="105" name="Picture 105" descr="C:\Users\Paddy Smashing\AppData\Roaming\M8 Software\Spartan_Data\Clips\OL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4" descr="C:\Users\Paddy Smashing\AppData\Roaming\M8 Software\Spartan_Data\Clips\OL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437"/>
                    <a:stretch/>
                  </pic:blipFill>
                  <pic:spPr bwMode="auto">
                    <a:xfrm>
                      <a:off x="0" y="0"/>
                      <a:ext cx="6167120" cy="3486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DFD002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2ECED6D2" wp14:editId="5013FC92">
            <wp:extent cx="5901055" cy="2317750"/>
            <wp:effectExtent l="0" t="0" r="4445" b="6350"/>
            <wp:docPr id="77" name="Picture 77" descr="C:\Users\Paddy Smashing\AppData\Roaming\M8 Software\Spartan_Data\Clips\OL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5" descr="C:\Users\Paddy Smashing\AppData\Roaming\M8 Software\Spartan_Data\Clips\OL9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055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B9F30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10/ </w:t>
      </w:r>
      <w:r>
        <w:t>iGCSE Chem/2012s/Paper 6/</w:t>
      </w:r>
    </w:p>
    <w:p w14:paraId="3E56D2B3" w14:textId="4032041B" w:rsidR="00642D7A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29CD556A" wp14:editId="0BDBEBC7">
            <wp:extent cx="6209665" cy="3711388"/>
            <wp:effectExtent l="0" t="0" r="635" b="381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231"/>
                    <a:stretch/>
                  </pic:blipFill>
                  <pic:spPr bwMode="auto">
                    <a:xfrm>
                      <a:off x="0" y="0"/>
                      <a:ext cx="6209665" cy="3711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D45AC5" w14:textId="42AB2509" w:rsidR="001626E7" w:rsidRPr="00C47B5B" w:rsidRDefault="001626E7" w:rsidP="00642D7A">
      <w:pPr>
        <w:spacing w:after="0" w:line="240" w:lineRule="auto"/>
      </w:pPr>
      <w:r w:rsidRPr="00C47B5B">
        <w:rPr>
          <w:noProof/>
          <w:lang w:val="en-CA" w:eastAsia="en-CA"/>
        </w:rPr>
        <w:lastRenderedPageBreak/>
        <w:drawing>
          <wp:inline distT="0" distB="0" distL="0" distR="0" wp14:anchorId="3AB8B292" wp14:editId="468BA5DD">
            <wp:extent cx="6209665" cy="4323117"/>
            <wp:effectExtent l="0" t="0" r="635" b="127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126" b="5550"/>
                    <a:stretch/>
                  </pic:blipFill>
                  <pic:spPr bwMode="auto">
                    <a:xfrm>
                      <a:off x="0" y="0"/>
                      <a:ext cx="6209665" cy="4323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DDE3D6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11/ </w:t>
      </w:r>
      <w:r>
        <w:t>iGCSE Chem/2011/w/Paper 6/</w:t>
      </w:r>
    </w:p>
    <w:p w14:paraId="127A552C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0D908F53" wp14:editId="7DD72D54">
            <wp:extent cx="6411595" cy="3742690"/>
            <wp:effectExtent l="0" t="0" r="825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3" b="12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595" cy="374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03E1A" w14:textId="77777777" w:rsidR="001626E7" w:rsidRDefault="001626E7">
      <w:pPr>
        <w:spacing w:after="120" w:line="264" w:lineRule="auto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br w:type="page"/>
      </w:r>
    </w:p>
    <w:p w14:paraId="7A2236F2" w14:textId="7666D903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lastRenderedPageBreak/>
        <w:t xml:space="preserve">Q# 12/ </w:t>
      </w:r>
      <w:r>
        <w:t>iGCSE Chem/2011/w/Paper 6/</w:t>
      </w:r>
    </w:p>
    <w:p w14:paraId="0DA2EA70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42F2E8F9" wp14:editId="7BE0833A">
            <wp:extent cx="6102985" cy="836803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36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C4D80" w14:textId="77777777" w:rsidR="001626E7" w:rsidRDefault="001626E7">
      <w:pPr>
        <w:spacing w:after="120" w:line="264" w:lineRule="auto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br w:type="page"/>
      </w:r>
    </w:p>
    <w:p w14:paraId="3E087C5E" w14:textId="387B4895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lastRenderedPageBreak/>
        <w:t xml:space="preserve">Q# 13/ </w:t>
      </w:r>
      <w:r>
        <w:t>iGCSE Chem/2011s/Paper 6/</w:t>
      </w:r>
    </w:p>
    <w:p w14:paraId="6697E608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6F17420D" wp14:editId="6A4DE1D5">
            <wp:extent cx="6113780" cy="6060440"/>
            <wp:effectExtent l="0" t="0" r="127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606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0B079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14/ </w:t>
      </w:r>
      <w:r>
        <w:t>iGCSE Chem/2011s/Paper 6/</w:t>
      </w:r>
    </w:p>
    <w:p w14:paraId="545EFD8E" w14:textId="2DF27360" w:rsidR="00642D7A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48DDA4FC" wp14:editId="7DE6B403">
            <wp:extent cx="6134124" cy="3227294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7" b="61452"/>
                    <a:stretch/>
                  </pic:blipFill>
                  <pic:spPr bwMode="auto">
                    <a:xfrm>
                      <a:off x="0" y="0"/>
                      <a:ext cx="6134735" cy="322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40F361" w14:textId="5BC5B158" w:rsidR="001626E7" w:rsidRPr="00C47B5B" w:rsidRDefault="001626E7" w:rsidP="00642D7A">
      <w:pPr>
        <w:spacing w:after="0" w:line="240" w:lineRule="auto"/>
      </w:pPr>
      <w:r w:rsidRPr="00C47B5B">
        <w:rPr>
          <w:noProof/>
          <w:lang w:val="en-CA" w:eastAsia="en-CA"/>
        </w:rPr>
        <w:lastRenderedPageBreak/>
        <w:drawing>
          <wp:inline distT="0" distB="0" distL="0" distR="0" wp14:anchorId="4A316664" wp14:editId="1B2D6D98">
            <wp:extent cx="6134735" cy="4823087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646" b="3942"/>
                    <a:stretch/>
                  </pic:blipFill>
                  <pic:spPr bwMode="auto">
                    <a:xfrm>
                      <a:off x="0" y="0"/>
                      <a:ext cx="6134735" cy="4823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320421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16/ </w:t>
      </w:r>
      <w:r>
        <w:t>iGCSE Chem/2010/w/Paper 6/</w:t>
      </w:r>
    </w:p>
    <w:p w14:paraId="28D55422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344B101C" wp14:editId="3EB5E4DA">
            <wp:extent cx="6252210" cy="25527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 b="96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210" cy="25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976A5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63196180" wp14:editId="5FBE5153">
            <wp:extent cx="6252210" cy="394462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427" b="5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210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57D3E" w14:textId="77777777" w:rsidR="001626E7" w:rsidRDefault="001626E7">
      <w:pPr>
        <w:spacing w:after="120" w:line="264" w:lineRule="auto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br w:type="page"/>
      </w:r>
    </w:p>
    <w:p w14:paraId="551946B2" w14:textId="38D22AEC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lastRenderedPageBreak/>
        <w:t xml:space="preserve">Q# 17/ </w:t>
      </w:r>
      <w:r>
        <w:t>iGCSE Chem/2010/w/Paper 6/</w:t>
      </w:r>
    </w:p>
    <w:p w14:paraId="45BA01B1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2342D796" wp14:editId="565567B0">
            <wp:extent cx="6060440" cy="796353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440" cy="796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FB3C7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lastRenderedPageBreak/>
        <w:drawing>
          <wp:inline distT="0" distB="0" distL="0" distR="0" wp14:anchorId="2577AEBE" wp14:editId="7B7786C3">
            <wp:extent cx="6134735" cy="762381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762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08FEB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lastRenderedPageBreak/>
        <w:drawing>
          <wp:inline distT="0" distB="0" distL="0" distR="0" wp14:anchorId="3379DB94" wp14:editId="64E9969A">
            <wp:extent cx="6252210" cy="9048115"/>
            <wp:effectExtent l="0" t="0" r="0" b="63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210" cy="904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DEDCE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lastRenderedPageBreak/>
        <w:drawing>
          <wp:inline distT="0" distB="0" distL="0" distR="0" wp14:anchorId="704389FA" wp14:editId="6A113B92">
            <wp:extent cx="5986145" cy="288163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145" cy="288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8E3F5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18/ </w:t>
      </w:r>
      <w:r>
        <w:t>iGCSE Chem/2009/w/Paper 6/</w:t>
      </w:r>
      <w:r w:rsidRPr="00C47B5B">
        <w:t xml:space="preserve"> Q3</w:t>
      </w:r>
    </w:p>
    <w:p w14:paraId="310E0BF7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322744B4" wp14:editId="2783801D">
            <wp:extent cx="6283960" cy="925195"/>
            <wp:effectExtent l="0" t="0" r="2540" b="825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036" b="33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DD408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19/ </w:t>
      </w:r>
      <w:r>
        <w:t>iGCSE Chem/2009/w/Paper 6/</w:t>
      </w:r>
    </w:p>
    <w:p w14:paraId="78EBED73" w14:textId="0A3E94B7" w:rsidR="00642D7A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7AD6A063" wp14:editId="45ECBB9E">
            <wp:extent cx="6209665" cy="2675965"/>
            <wp:effectExtent l="0" t="0" r="63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2" b="66988"/>
                    <a:stretch/>
                  </pic:blipFill>
                  <pic:spPr bwMode="auto">
                    <a:xfrm>
                      <a:off x="0" y="0"/>
                      <a:ext cx="6209665" cy="267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DBF68A" w14:textId="1A8DDF9B" w:rsidR="001626E7" w:rsidRPr="00C47B5B" w:rsidRDefault="001626E7" w:rsidP="00642D7A">
      <w:pPr>
        <w:spacing w:after="0" w:line="240" w:lineRule="auto"/>
      </w:pPr>
      <w:r w:rsidRPr="00C47B5B">
        <w:rPr>
          <w:noProof/>
          <w:lang w:val="en-CA" w:eastAsia="en-CA"/>
        </w:rPr>
        <w:lastRenderedPageBreak/>
        <w:drawing>
          <wp:inline distT="0" distB="0" distL="0" distR="0" wp14:anchorId="4FC7FE1F" wp14:editId="2838A0FE">
            <wp:extent cx="6158753" cy="5017492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762" b="3381"/>
                    <a:stretch/>
                  </pic:blipFill>
                  <pic:spPr bwMode="auto">
                    <a:xfrm>
                      <a:off x="0" y="0"/>
                      <a:ext cx="6190635" cy="5043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015DFA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20/ </w:t>
      </w:r>
      <w:r>
        <w:t>iGCSE Chem/2009s/Paper 6/</w:t>
      </w:r>
    </w:p>
    <w:p w14:paraId="657EFA56" w14:textId="730405F3" w:rsidR="00642D7A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5DB434A3" wp14:editId="691649D3">
            <wp:extent cx="5782235" cy="4454430"/>
            <wp:effectExtent l="0" t="0" r="0" b="381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589"/>
                    <a:stretch/>
                  </pic:blipFill>
                  <pic:spPr bwMode="auto">
                    <a:xfrm>
                      <a:off x="0" y="0"/>
                      <a:ext cx="5785300" cy="4456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651E54" w14:textId="4E4981D0" w:rsidR="001626E7" w:rsidRPr="00C47B5B" w:rsidRDefault="001626E7" w:rsidP="00642D7A">
      <w:pPr>
        <w:spacing w:after="0" w:line="240" w:lineRule="auto"/>
      </w:pPr>
      <w:r w:rsidRPr="00C47B5B">
        <w:rPr>
          <w:noProof/>
          <w:lang w:val="en-CA" w:eastAsia="en-CA"/>
        </w:rPr>
        <w:lastRenderedPageBreak/>
        <w:drawing>
          <wp:inline distT="0" distB="0" distL="0" distR="0" wp14:anchorId="7505E7CB" wp14:editId="19DBFCC8">
            <wp:extent cx="6283960" cy="2792805"/>
            <wp:effectExtent l="0" t="0" r="2540" b="762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94" b="4807"/>
                    <a:stretch/>
                  </pic:blipFill>
                  <pic:spPr bwMode="auto">
                    <a:xfrm>
                      <a:off x="0" y="0"/>
                      <a:ext cx="6283960" cy="279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56B020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21/ </w:t>
      </w:r>
      <w:r>
        <w:t>iGCSE Chem/2008/w/Paper 6/</w:t>
      </w:r>
    </w:p>
    <w:p w14:paraId="3FAF9145" w14:textId="25ACFA52" w:rsidR="00642D7A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6D237A4B" wp14:editId="08527190">
            <wp:extent cx="6176959" cy="6320118"/>
            <wp:effectExtent l="0" t="0" r="0" b="508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638"/>
                    <a:stretch/>
                  </pic:blipFill>
                  <pic:spPr bwMode="auto">
                    <a:xfrm>
                      <a:off x="0" y="0"/>
                      <a:ext cx="6177280" cy="6320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0BF51A" w14:textId="7DC6D410" w:rsidR="001626E7" w:rsidRPr="00C47B5B" w:rsidRDefault="001626E7" w:rsidP="00642D7A">
      <w:pPr>
        <w:spacing w:after="0" w:line="240" w:lineRule="auto"/>
      </w:pPr>
      <w:r w:rsidRPr="00C47B5B">
        <w:rPr>
          <w:noProof/>
          <w:lang w:val="en-CA" w:eastAsia="en-CA"/>
        </w:rPr>
        <w:lastRenderedPageBreak/>
        <w:drawing>
          <wp:inline distT="0" distB="0" distL="0" distR="0" wp14:anchorId="4FC26020" wp14:editId="155B6FFC">
            <wp:extent cx="6177280" cy="2738344"/>
            <wp:effectExtent l="0" t="0" r="0" b="508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949"/>
                    <a:stretch/>
                  </pic:blipFill>
                  <pic:spPr bwMode="auto">
                    <a:xfrm>
                      <a:off x="0" y="0"/>
                      <a:ext cx="6177280" cy="2738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64CF25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22/ </w:t>
      </w:r>
      <w:r>
        <w:t>iGCSE Chem/2008s/Paper 6/</w:t>
      </w:r>
    </w:p>
    <w:p w14:paraId="2F6B986E" w14:textId="532AF5B6" w:rsidR="00642D7A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7165FD49" wp14:editId="271D7DE4">
            <wp:extent cx="6167120" cy="6145306"/>
            <wp:effectExtent l="0" t="0" r="5080" b="825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643"/>
                    <a:stretch/>
                  </pic:blipFill>
                  <pic:spPr bwMode="auto">
                    <a:xfrm>
                      <a:off x="0" y="0"/>
                      <a:ext cx="6167120" cy="6145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213723" w14:textId="3F4D0265" w:rsidR="001626E7" w:rsidRPr="00C47B5B" w:rsidRDefault="001626E7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0861BDE1" wp14:editId="2606B804">
            <wp:extent cx="6154010" cy="531644"/>
            <wp:effectExtent l="0" t="0" r="0" b="190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390" b="4597"/>
                    <a:stretch/>
                  </pic:blipFill>
                  <pic:spPr bwMode="auto">
                    <a:xfrm>
                      <a:off x="0" y="0"/>
                      <a:ext cx="6167120" cy="532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C39392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lastRenderedPageBreak/>
        <w:t xml:space="preserve">Q# 23/ </w:t>
      </w:r>
      <w:r>
        <w:t>iGCSE Chem/2007s/Paper 6/</w:t>
      </w:r>
    </w:p>
    <w:p w14:paraId="6301192F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180403C8" wp14:editId="6D11D51D">
            <wp:extent cx="6283960" cy="7698105"/>
            <wp:effectExtent l="0" t="0" r="254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769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DB791" w14:textId="77777777" w:rsidR="001626E7" w:rsidRDefault="001626E7">
      <w:pPr>
        <w:spacing w:after="120" w:line="264" w:lineRule="auto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br w:type="page"/>
      </w:r>
    </w:p>
    <w:p w14:paraId="3C30156A" w14:textId="6ACE332A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lastRenderedPageBreak/>
        <w:t xml:space="preserve">Q# 24/ </w:t>
      </w:r>
      <w:r>
        <w:t>iGCSE Chem/2007s/Paper 6/</w:t>
      </w:r>
    </w:p>
    <w:p w14:paraId="1BB24838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6029A1FC" wp14:editId="3838227B">
            <wp:extent cx="6134735" cy="836803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2" b="5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836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B6AC7" w14:textId="77777777" w:rsidR="001626E7" w:rsidRDefault="001626E7">
      <w:pPr>
        <w:spacing w:after="120" w:line="264" w:lineRule="auto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br w:type="page"/>
      </w:r>
    </w:p>
    <w:p w14:paraId="2189557A" w14:textId="6EC7D8F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lastRenderedPageBreak/>
        <w:t xml:space="preserve">Q# 25/ </w:t>
      </w:r>
      <w:r>
        <w:t>iGCSE Chem/2006/w/Paper 6/</w:t>
      </w:r>
    </w:p>
    <w:p w14:paraId="2CA0E796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5C8F8BAB" wp14:editId="713E5025">
            <wp:extent cx="5970494" cy="3142877"/>
            <wp:effectExtent l="0" t="0" r="0" b="63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0" b="62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487" cy="314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13D29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0BADED70" wp14:editId="2A7A8A60">
            <wp:extent cx="6241415" cy="1775460"/>
            <wp:effectExtent l="0" t="0" r="698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256" b="26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415" cy="177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208C8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26/ </w:t>
      </w:r>
      <w:r>
        <w:t>iGCSE Chem/2006/w/Paper 6/</w:t>
      </w:r>
    </w:p>
    <w:p w14:paraId="2277CA62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3A1B508E" wp14:editId="66C2BDBD">
            <wp:extent cx="5862917" cy="4374670"/>
            <wp:effectExtent l="0" t="0" r="5080" b="698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1" b="48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383" cy="43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BD064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lastRenderedPageBreak/>
        <w:drawing>
          <wp:inline distT="0" distB="0" distL="0" distR="0" wp14:anchorId="7DCBD838" wp14:editId="1032D6DB">
            <wp:extent cx="6252210" cy="2339340"/>
            <wp:effectExtent l="0" t="0" r="0" b="381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21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66E69" w14:textId="77777777" w:rsidR="00642D7A" w:rsidRPr="00C47B5B" w:rsidRDefault="00642D7A" w:rsidP="00642D7A">
      <w:pPr>
        <w:spacing w:after="0" w:line="240" w:lineRule="auto"/>
      </w:pPr>
    </w:p>
    <w:p w14:paraId="72168310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27/ </w:t>
      </w:r>
      <w:r>
        <w:t>iGCSE Chem/2006s/Paper 6/</w:t>
      </w:r>
    </w:p>
    <w:p w14:paraId="64AF039B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09694270" wp14:editId="262682FA">
            <wp:extent cx="6102985" cy="6337300"/>
            <wp:effectExtent l="0" t="0" r="0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633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FD23B" w14:textId="77777777" w:rsidR="001626E7" w:rsidRDefault="001626E7">
      <w:pPr>
        <w:spacing w:after="120" w:line="264" w:lineRule="auto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br w:type="page"/>
      </w:r>
    </w:p>
    <w:p w14:paraId="292A48D2" w14:textId="57F5F0B2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lastRenderedPageBreak/>
        <w:t xml:space="preserve">Q# 28/ </w:t>
      </w:r>
      <w:r>
        <w:t>iGCSE Chem/2005/w/Paper 6/</w:t>
      </w:r>
    </w:p>
    <w:p w14:paraId="56386F43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2E7B84D1" wp14:editId="53A31127">
            <wp:extent cx="6177280" cy="413575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280" cy="413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14869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29/ </w:t>
      </w:r>
      <w:r>
        <w:t>iGCSE Chem/2005/w/Paper 6/</w:t>
      </w:r>
    </w:p>
    <w:p w14:paraId="0813D3A4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31D5ED18" wp14:editId="76F58915">
            <wp:extent cx="6167120" cy="1605280"/>
            <wp:effectExtent l="0" t="0" r="508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2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AF8D7" w14:textId="723959D0" w:rsidR="00642D7A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4498E2E4" wp14:editId="64908362">
            <wp:extent cx="6177280" cy="107576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5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069" b="33850"/>
                    <a:stretch/>
                  </pic:blipFill>
                  <pic:spPr bwMode="auto">
                    <a:xfrm>
                      <a:off x="0" y="0"/>
                      <a:ext cx="6177280" cy="107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3763FF" w14:textId="7103E29C" w:rsidR="001626E7" w:rsidRPr="00C47B5B" w:rsidRDefault="001626E7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3D19649F" wp14:editId="6C27F099">
            <wp:extent cx="6176640" cy="2514674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5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18"/>
                    <a:stretch/>
                  </pic:blipFill>
                  <pic:spPr bwMode="auto">
                    <a:xfrm>
                      <a:off x="0" y="0"/>
                      <a:ext cx="6177280" cy="2514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194E22" w14:textId="77777777" w:rsidR="00642D7A" w:rsidRPr="00C47B5B" w:rsidRDefault="00642D7A" w:rsidP="00642D7A">
      <w:pPr>
        <w:spacing w:after="0" w:line="240" w:lineRule="auto"/>
      </w:pPr>
    </w:p>
    <w:p w14:paraId="0AD75C46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30/ </w:t>
      </w:r>
      <w:r>
        <w:t>iGCSE Chem/2005s/Paper 6/</w:t>
      </w:r>
    </w:p>
    <w:p w14:paraId="02FBAED1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4C0A3692" wp14:editId="3EDC6E28">
            <wp:extent cx="6283960" cy="3317240"/>
            <wp:effectExtent l="0" t="0" r="254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331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E430C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31/ </w:t>
      </w:r>
      <w:r>
        <w:t>iGCSE Chem/2004/w/Paper 6/</w:t>
      </w:r>
    </w:p>
    <w:p w14:paraId="7D0EE2E6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297ADCAF" wp14:editId="6970EB7B">
            <wp:extent cx="6326505" cy="569912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9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505" cy="569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19AE0" w14:textId="77777777" w:rsidR="001626E7" w:rsidRDefault="001626E7">
      <w:pPr>
        <w:spacing w:after="120" w:line="264" w:lineRule="auto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br w:type="page"/>
      </w:r>
    </w:p>
    <w:p w14:paraId="3F238396" w14:textId="53460A9A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lastRenderedPageBreak/>
        <w:t xml:space="preserve">Q# 32/ </w:t>
      </w:r>
      <w:r>
        <w:t>iGCSE Chem/2004s/Paper 6/</w:t>
      </w:r>
    </w:p>
    <w:p w14:paraId="507BEDBA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2C06B995" wp14:editId="705A842F">
            <wp:extent cx="6279776" cy="7283156"/>
            <wp:effectExtent l="0" t="0" r="698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443" cy="7283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BE96A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33/ </w:t>
      </w:r>
      <w:r>
        <w:t>iGCSE Chem/2003/w/Paper 6/</w:t>
      </w:r>
    </w:p>
    <w:p w14:paraId="0A16501E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3BFFB2BC" wp14:editId="5B78B215">
            <wp:extent cx="6134735" cy="20097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C42C0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lastRenderedPageBreak/>
        <w:drawing>
          <wp:inline distT="0" distB="0" distL="0" distR="0" wp14:anchorId="4054BD06" wp14:editId="0DE47084">
            <wp:extent cx="6134735" cy="3572510"/>
            <wp:effectExtent l="0" t="0" r="0" b="889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357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98DE7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34/ </w:t>
      </w:r>
      <w:r>
        <w:t>iGCSE Chem/2003/w/Paper 6/</w:t>
      </w:r>
    </w:p>
    <w:p w14:paraId="76759BB3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0FBD298F" wp14:editId="7B6C58E9">
            <wp:extent cx="6134735" cy="5885087"/>
            <wp:effectExtent l="0" t="0" r="0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8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6" b="1972"/>
                    <a:stretch/>
                  </pic:blipFill>
                  <pic:spPr bwMode="auto">
                    <a:xfrm>
                      <a:off x="0" y="0"/>
                      <a:ext cx="6142991" cy="5893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E3187E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lastRenderedPageBreak/>
        <w:t xml:space="preserve">Q# 35/ </w:t>
      </w:r>
      <w:r>
        <w:t>iGCSE Chem/2003/w/Paper 6/</w:t>
      </w:r>
    </w:p>
    <w:p w14:paraId="5B2F53FE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229D84FA" wp14:editId="10032FAF">
            <wp:extent cx="6134735" cy="5805170"/>
            <wp:effectExtent l="0" t="0" r="0" b="508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580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61648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36/ </w:t>
      </w:r>
      <w:r>
        <w:t>iGCSE Chem/2003s/Paper 6/</w:t>
      </w:r>
    </w:p>
    <w:p w14:paraId="0181AE4A" w14:textId="62066D46" w:rsidR="00642D7A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6548FD47" wp14:editId="4F80DE0A">
            <wp:extent cx="6506060" cy="185547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0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8" b="79581"/>
                    <a:stretch/>
                  </pic:blipFill>
                  <pic:spPr bwMode="auto">
                    <a:xfrm>
                      <a:off x="0" y="0"/>
                      <a:ext cx="6506845" cy="185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9AF9DD" w14:textId="737053A5" w:rsidR="001626E7" w:rsidRPr="00C47B5B" w:rsidRDefault="001626E7" w:rsidP="00642D7A">
      <w:pPr>
        <w:spacing w:after="0" w:line="240" w:lineRule="auto"/>
      </w:pPr>
      <w:r w:rsidRPr="00C47B5B">
        <w:rPr>
          <w:noProof/>
          <w:lang w:val="en-CA" w:eastAsia="en-CA"/>
        </w:rPr>
        <w:lastRenderedPageBreak/>
        <w:drawing>
          <wp:inline distT="0" distB="0" distL="0" distR="0" wp14:anchorId="3745E245" wp14:editId="36B4587C">
            <wp:extent cx="6285475" cy="6890647"/>
            <wp:effectExtent l="0" t="0" r="1270" b="571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0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42" b="1839"/>
                    <a:stretch/>
                  </pic:blipFill>
                  <pic:spPr bwMode="auto">
                    <a:xfrm>
                      <a:off x="0" y="0"/>
                      <a:ext cx="6285865" cy="689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07F019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1BB4E221" wp14:editId="0553CC5B">
            <wp:extent cx="6443345" cy="1882140"/>
            <wp:effectExtent l="0" t="0" r="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47" b="12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345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EF4B0" w14:textId="77777777" w:rsidR="001626E7" w:rsidRDefault="001626E7">
      <w:pPr>
        <w:spacing w:after="120" w:line="264" w:lineRule="auto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br w:type="page"/>
      </w:r>
    </w:p>
    <w:p w14:paraId="3692D729" w14:textId="3FB35D4C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lastRenderedPageBreak/>
        <w:t xml:space="preserve">Q# 37/ </w:t>
      </w:r>
      <w:r>
        <w:t>iGCSE Chem/2002s/Paper 6/</w:t>
      </w:r>
    </w:p>
    <w:p w14:paraId="3A550A4D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7AD373A8" wp14:editId="1D08E181">
            <wp:extent cx="6358255" cy="2466975"/>
            <wp:effectExtent l="0" t="0" r="444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25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8ED9C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78BFD3DF" wp14:editId="7230132F">
            <wp:extent cx="6315710" cy="1414145"/>
            <wp:effectExtent l="0" t="0" r="889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710" cy="141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05802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38/ </w:t>
      </w:r>
      <w:r>
        <w:t>iGCSE Chem/2002s/Paper 6/</w:t>
      </w:r>
    </w:p>
    <w:p w14:paraId="547D1293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395CF7F9" wp14:editId="3EA1D5B6">
            <wp:extent cx="6358255" cy="2466975"/>
            <wp:effectExtent l="0" t="0" r="444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25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E870A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6190812E" wp14:editId="7FB8A849">
            <wp:extent cx="6358255" cy="1956435"/>
            <wp:effectExtent l="0" t="0" r="4445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255" cy="195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07C15" w14:textId="77777777" w:rsidR="001626E7" w:rsidRDefault="001626E7">
      <w:pPr>
        <w:spacing w:after="120" w:line="264" w:lineRule="auto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br w:type="page"/>
      </w:r>
    </w:p>
    <w:p w14:paraId="42CF6B37" w14:textId="5BCDFA19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lastRenderedPageBreak/>
        <w:t xml:space="preserve">Q# 39/ </w:t>
      </w:r>
      <w:r>
        <w:t>iGCSE Chem/2002s/Paper 6/</w:t>
      </w:r>
    </w:p>
    <w:p w14:paraId="2A50FBFE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6A1CEBE8" wp14:editId="6597DA32">
            <wp:extent cx="6158753" cy="5170921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32" cy="5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FFF09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 xml:space="preserve">Q# 40/ </w:t>
      </w:r>
      <w:r>
        <w:t>iGCSE Chem/2002s/Paper 6/</w:t>
      </w:r>
    </w:p>
    <w:p w14:paraId="4F47EC36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1032AFD4" wp14:editId="4C7DA7E4">
            <wp:extent cx="6078070" cy="4171940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0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43"/>
                    <a:stretch/>
                  </pic:blipFill>
                  <pic:spPr bwMode="auto">
                    <a:xfrm>
                      <a:off x="0" y="0"/>
                      <a:ext cx="6088203" cy="417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66D2E9" w14:textId="46B5E486" w:rsidR="00EC152E" w:rsidRDefault="00EC152E" w:rsidP="00301366">
      <w:pPr>
        <w:spacing w:after="0" w:line="240" w:lineRule="auto"/>
      </w:pPr>
    </w:p>
    <w:p w14:paraId="4B0CC524" w14:textId="19418F9C" w:rsidR="00EC152E" w:rsidRDefault="00642D7A" w:rsidP="00642D7A">
      <w:pPr>
        <w:pStyle w:val="Heading1"/>
      </w:pPr>
      <w:bookmarkStart w:id="3" w:name="_Toc511723923"/>
      <w:r>
        <w:t>Mark Scheme</w:t>
      </w:r>
      <w:r w:rsidR="00757DD8">
        <w:t xml:space="preserve"> iG Chem 1 EQ P6 15w to 01w 240marks</w:t>
      </w:r>
      <w:bookmarkEnd w:id="3"/>
      <w:r w:rsidR="00757DD8">
        <w:t xml:space="preserve"> </w:t>
      </w:r>
    </w:p>
    <w:p w14:paraId="797D262D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1/</w:t>
      </w:r>
      <w:r w:rsidRPr="00057E3A">
        <w:rPr>
          <w:rFonts w:cs="Calibri"/>
          <w:b/>
          <w:color w:val="000000"/>
          <w:lang w:val="en-CA" w:eastAsia="en-CA"/>
        </w:rPr>
        <w:tab/>
      </w:r>
      <w:r>
        <w:t>iGCSE Chem/2015/w/Paper 62/</w:t>
      </w:r>
    </w:p>
    <w:p w14:paraId="512E94B7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3A6FFC63" wp14:editId="75322C24">
            <wp:extent cx="7209155" cy="1308100"/>
            <wp:effectExtent l="0" t="0" r="0" b="6350"/>
            <wp:docPr id="100" name="Picture 100" descr="C:\Users\Paddy Smashing\AppData\Roaming\M8 Software\Spartan_Data\Clips\OL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9" descr="C:\Users\Paddy Smashing\AppData\Roaming\M8 Software\Spartan_Data\Clips\OL4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9155" cy="130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C20CD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2/</w:t>
      </w:r>
      <w:r w:rsidRPr="00057E3A">
        <w:rPr>
          <w:rFonts w:cs="Calibri"/>
          <w:b/>
          <w:color w:val="000000"/>
        </w:rPr>
        <w:tab/>
      </w:r>
      <w:r>
        <w:t>iGCSE Chem/2015s/Paper 6/</w:t>
      </w:r>
    </w:p>
    <w:p w14:paraId="035316AB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20D45A8A" wp14:editId="0DA2248C">
            <wp:extent cx="6634480" cy="1595120"/>
            <wp:effectExtent l="0" t="0" r="0" b="5080"/>
            <wp:docPr id="98" name="Picture 98" descr="C:\Users\Paddy Smashing\AppData\Roaming\M8 Software\Spartan_Data\Clips\OL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Paddy Smashing\AppData\Roaming\M8 Software\Spartan_Data\Clips\OL8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159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94876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3/</w:t>
      </w:r>
      <w:r w:rsidRPr="00057E3A">
        <w:rPr>
          <w:rFonts w:cs="Calibri"/>
          <w:b/>
          <w:color w:val="000000"/>
        </w:rPr>
        <w:tab/>
      </w:r>
      <w:r>
        <w:t>iGCSE Chem/2015march/Paper 6/</w:t>
      </w:r>
    </w:p>
    <w:p w14:paraId="047D9309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2060BC1E" wp14:editId="3A1D99A6">
            <wp:extent cx="6475095" cy="2349500"/>
            <wp:effectExtent l="0" t="0" r="1905" b="0"/>
            <wp:docPr id="96" name="Picture 96" descr="C:\Users\Paddy Smashing\AppData\Roaming\M8 Software\Spartan_Data\Clips\OL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Paddy Smashing\AppData\Roaming\M8 Software\Spartan_Data\Clips\OL7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E66A2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4/</w:t>
      </w:r>
      <w:r w:rsidRPr="00057E3A">
        <w:rPr>
          <w:rFonts w:cs="Calibri"/>
          <w:b/>
          <w:color w:val="000000"/>
        </w:rPr>
        <w:tab/>
      </w:r>
      <w:r>
        <w:t>iGCSE Chem/2015march/Paper 6/</w:t>
      </w:r>
    </w:p>
    <w:p w14:paraId="6C342EB0" w14:textId="085B15A0" w:rsidR="00642D7A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1C9C4B7A" wp14:editId="3C5C075E">
            <wp:extent cx="6505297" cy="2864224"/>
            <wp:effectExtent l="0" t="0" r="0" b="0"/>
            <wp:docPr id="94" name="Picture 94" descr="C:\Users\Paddy Smashing\AppData\Roaming\M8 Software\Spartan_Data\Clips\OL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Paddy Smashing\AppData\Roaming\M8 Software\Spartan_Data\Clips\OL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434"/>
                    <a:stretch/>
                  </pic:blipFill>
                  <pic:spPr bwMode="auto">
                    <a:xfrm>
                      <a:off x="0" y="0"/>
                      <a:ext cx="6506845" cy="2864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595831" w14:textId="63992B10" w:rsidR="001626E7" w:rsidRPr="00C47B5B" w:rsidRDefault="001626E7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lastRenderedPageBreak/>
        <w:drawing>
          <wp:inline distT="0" distB="0" distL="0" distR="0" wp14:anchorId="0615E7CC" wp14:editId="426A4E11">
            <wp:extent cx="6285336" cy="1198731"/>
            <wp:effectExtent l="0" t="0" r="1270" b="1905"/>
            <wp:docPr id="114" name="Picture 114" descr="C:\Users\Paddy Smashing\AppData\Roaming\M8 Software\Spartan_Data\Clips\OL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Paddy Smashing\AppData\Roaming\M8 Software\Spartan_Data\Clips\OL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299"/>
                    <a:stretch/>
                  </pic:blipFill>
                  <pic:spPr bwMode="auto">
                    <a:xfrm>
                      <a:off x="0" y="0"/>
                      <a:ext cx="6285865" cy="1198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F00DF9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5/</w:t>
      </w:r>
      <w:r w:rsidRPr="00057E3A">
        <w:rPr>
          <w:rFonts w:cs="Calibri"/>
          <w:b/>
          <w:color w:val="000000"/>
        </w:rPr>
        <w:tab/>
      </w:r>
      <w:r>
        <w:t>iGCSE Chem/2015march/Paper 6/</w:t>
      </w:r>
    </w:p>
    <w:p w14:paraId="1C54E300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5D1DBD48" wp14:editId="58F35563">
            <wp:extent cx="6528435" cy="5316220"/>
            <wp:effectExtent l="0" t="0" r="5715" b="0"/>
            <wp:docPr id="89" name="Picture 89" descr="C:\Users\Paddy Smashing\AppData\Roaming\M8 Software\Spartan_Data\Clips\OL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Paddy Smashing\AppData\Roaming\M8 Software\Spartan_Data\Clips\OL77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435" cy="531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52CCC" w14:textId="3610D82C" w:rsidR="00642D7A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0A1F95D4" wp14:editId="599FA052">
            <wp:extent cx="6251283" cy="2016760"/>
            <wp:effectExtent l="0" t="0" r="0" b="2540"/>
            <wp:docPr id="88" name="Picture 88" descr="C:\Users\Paddy Smashing\AppData\Roaming\M8 Software\Spartan_Data\Clips\OL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Paddy Smashing\AppData\Roaming\M8 Software\Spartan_Data\Clips\OL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114"/>
                    <a:stretch/>
                  </pic:blipFill>
                  <pic:spPr bwMode="auto">
                    <a:xfrm>
                      <a:off x="0" y="0"/>
                      <a:ext cx="6252210" cy="2017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41CE66" w14:textId="5A9804A8" w:rsidR="001626E7" w:rsidRPr="00C47B5B" w:rsidRDefault="001626E7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lastRenderedPageBreak/>
        <w:drawing>
          <wp:inline distT="0" distB="0" distL="0" distR="0" wp14:anchorId="14F78690" wp14:editId="46C415E2">
            <wp:extent cx="6252210" cy="2674209"/>
            <wp:effectExtent l="0" t="0" r="0" b="0"/>
            <wp:docPr id="115" name="Picture 115" descr="C:\Users\Paddy Smashing\AppData\Roaming\M8 Software\Spartan_Data\Clips\OL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Paddy Smashing\AppData\Roaming\M8 Software\Spartan_Data\Clips\OL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793"/>
                    <a:stretch/>
                  </pic:blipFill>
                  <pic:spPr bwMode="auto">
                    <a:xfrm>
                      <a:off x="0" y="0"/>
                      <a:ext cx="6252210" cy="2674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E477FC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6/</w:t>
      </w:r>
      <w:r w:rsidRPr="00057E3A">
        <w:rPr>
          <w:rFonts w:cs="Calibri"/>
          <w:b/>
          <w:color w:val="000000"/>
        </w:rPr>
        <w:tab/>
      </w:r>
      <w:r>
        <w:t>iGCSE Chem/2014/w/Paper 6/</w:t>
      </w:r>
    </w:p>
    <w:p w14:paraId="0FDBCB5A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02A50B4B" wp14:editId="10AEFD36">
            <wp:extent cx="6539230" cy="1201420"/>
            <wp:effectExtent l="0" t="0" r="0" b="0"/>
            <wp:docPr id="85" name="Picture 85" descr="C:\Users\Paddy Smashing\AppData\Roaming\M8 Software\Spartan_Data\Clips\OL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1" descr="C:\Users\Paddy Smashing\AppData\Roaming\M8 Software\Spartan_Data\Clips\OL25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230" cy="120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4F623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2434C69B" wp14:editId="17B3E574">
            <wp:extent cx="6304915" cy="712470"/>
            <wp:effectExtent l="0" t="0" r="635" b="0"/>
            <wp:docPr id="84" name="Picture 84" descr="C:\Users\Paddy Smashing\AppData\Roaming\M8 Software\Spartan_Data\Clips\OL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2" descr="C:\Users\Paddy Smashing\AppData\Roaming\M8 Software\Spartan_Data\Clips\OL26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915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390A2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7/</w:t>
      </w:r>
      <w:r w:rsidRPr="00057E3A">
        <w:rPr>
          <w:rFonts w:cs="Calibri"/>
          <w:b/>
          <w:color w:val="000000"/>
        </w:rPr>
        <w:tab/>
      </w:r>
      <w:r>
        <w:t>iGCSE Chem/2014s/Paper 6/</w:t>
      </w:r>
    </w:p>
    <w:p w14:paraId="26404A54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6B764F02" wp14:editId="34C1DE96">
            <wp:extent cx="6539230" cy="3827780"/>
            <wp:effectExtent l="0" t="0" r="0" b="1270"/>
            <wp:docPr id="81" name="Picture 81" descr="C:\Users\Paddy Smashing\AppData\Roaming\M8 Software\Spartan_Data\Clips\OL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6" descr="C:\Users\Paddy Smashing\AppData\Roaming\M8 Software\Spartan_Data\Clips\OL18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230" cy="382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2413B" w14:textId="77777777" w:rsidR="00CB72CE" w:rsidRDefault="00CB72CE">
      <w:pPr>
        <w:spacing w:after="120" w:line="264" w:lineRule="auto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br w:type="page"/>
      </w:r>
    </w:p>
    <w:p w14:paraId="0B704A31" w14:textId="2BAD278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lastRenderedPageBreak/>
        <w:t>Q# 8/</w:t>
      </w:r>
      <w:r w:rsidRPr="00057E3A">
        <w:rPr>
          <w:rFonts w:cs="Calibri"/>
          <w:b/>
          <w:color w:val="000000"/>
        </w:rPr>
        <w:tab/>
      </w:r>
      <w:r>
        <w:t>iGCSE Chem/2013s/Paper 6/</w:t>
      </w:r>
    </w:p>
    <w:p w14:paraId="6DDAECD3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0C84F8D6" wp14:editId="644AE323">
            <wp:extent cx="6539230" cy="2200910"/>
            <wp:effectExtent l="0" t="0" r="0" b="8890"/>
            <wp:docPr id="79" name="Picture 79" descr="C:\Users\Paddy Smashing\AppData\Roaming\M8 Software\Spartan_Data\Clips\OL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8" descr="C:\Users\Paddy Smashing\AppData\Roaming\M8 Software\Spartan_Data\Clips\OL5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230" cy="220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C4F3F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9/</w:t>
      </w:r>
      <w:r w:rsidRPr="00057E3A">
        <w:rPr>
          <w:rFonts w:cs="Calibri"/>
          <w:b/>
          <w:color w:val="000000"/>
        </w:rPr>
        <w:tab/>
      </w:r>
      <w:r>
        <w:t>iGCSE Chem/2013s/Paper 6/</w:t>
      </w:r>
    </w:p>
    <w:p w14:paraId="0D38C948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27F894CD" wp14:editId="06714335">
            <wp:extent cx="6506845" cy="3816985"/>
            <wp:effectExtent l="0" t="0" r="8255" b="0"/>
            <wp:docPr id="76" name="Picture 76" descr="C:\Users\Paddy Smashing\AppData\Roaming\M8 Software\Spartan_Data\Clips\O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5" descr="C:\Users\Paddy Smashing\AppData\Roaming\M8 Software\Spartan_Data\Clips\OL2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845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E74C6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10/</w:t>
      </w:r>
      <w:r w:rsidRPr="00057E3A">
        <w:rPr>
          <w:rFonts w:cs="Calibri"/>
          <w:b/>
          <w:color w:val="000000"/>
        </w:rPr>
        <w:tab/>
      </w:r>
      <w:r>
        <w:t>iGCSE Chem/2012s/Paper 6/</w:t>
      </w:r>
    </w:p>
    <w:p w14:paraId="3222A172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422C0DB6" wp14:editId="2F16E792">
            <wp:extent cx="6506845" cy="2732405"/>
            <wp:effectExtent l="0" t="0" r="825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845" cy="27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4015B" w14:textId="77777777" w:rsidR="00CB72CE" w:rsidRDefault="00CB72CE">
      <w:pPr>
        <w:spacing w:after="120" w:line="264" w:lineRule="auto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br w:type="page"/>
      </w:r>
    </w:p>
    <w:p w14:paraId="75984E94" w14:textId="191D5073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lastRenderedPageBreak/>
        <w:t>Q# 11/</w:t>
      </w:r>
      <w:r w:rsidRPr="00057E3A">
        <w:rPr>
          <w:rFonts w:cs="Calibri"/>
          <w:b/>
          <w:color w:val="000000"/>
        </w:rPr>
        <w:tab/>
      </w:r>
      <w:r>
        <w:t>iGCSE Chem/2011/w/Paper 6/</w:t>
      </w:r>
    </w:p>
    <w:p w14:paraId="6F0B7E7F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1CBE8776" wp14:editId="545F6EEA">
            <wp:extent cx="6400800" cy="170116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170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0BC5C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12/</w:t>
      </w:r>
      <w:r w:rsidRPr="00057E3A">
        <w:rPr>
          <w:rFonts w:cs="Calibri"/>
          <w:b/>
          <w:color w:val="000000"/>
        </w:rPr>
        <w:tab/>
      </w:r>
      <w:r>
        <w:t>iGCSE Chem/2011/w/Paper 6/</w:t>
      </w:r>
    </w:p>
    <w:p w14:paraId="6246D064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6C2EF7EC" wp14:editId="1BE849B0">
            <wp:extent cx="6386755" cy="2494488"/>
            <wp:effectExtent l="0" t="0" r="0" b="127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313" cy="249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5644B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0E41B2BB" wp14:editId="09726609">
            <wp:extent cx="2434590" cy="255270"/>
            <wp:effectExtent l="0" t="0" r="381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590" cy="25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57487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13/</w:t>
      </w:r>
      <w:r w:rsidRPr="00057E3A">
        <w:rPr>
          <w:rFonts w:cs="Calibri"/>
          <w:b/>
          <w:color w:val="000000"/>
        </w:rPr>
        <w:tab/>
      </w:r>
      <w:r>
        <w:t>iGCSE Chem/2011s/Paper 6/</w:t>
      </w:r>
    </w:p>
    <w:p w14:paraId="35E42C5F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04C1204B" wp14:editId="202E9008">
            <wp:extent cx="6320118" cy="2333886"/>
            <wp:effectExtent l="0" t="0" r="5080" b="952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0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91" b="7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239" cy="2334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6FD60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14/</w:t>
      </w:r>
      <w:r w:rsidRPr="00057E3A">
        <w:rPr>
          <w:rFonts w:cs="Calibri"/>
          <w:b/>
          <w:color w:val="000000"/>
        </w:rPr>
        <w:tab/>
      </w:r>
      <w:r>
        <w:t>iGCSE Chem/2011s/Paper 6/</w:t>
      </w:r>
    </w:p>
    <w:p w14:paraId="0EB2FC95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320D2BC0" wp14:editId="3E542856">
            <wp:extent cx="6347460" cy="2211705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460" cy="221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09628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lastRenderedPageBreak/>
        <w:t>Q# 16/</w:t>
      </w:r>
      <w:r w:rsidRPr="00057E3A">
        <w:rPr>
          <w:rFonts w:cs="Calibri"/>
          <w:b/>
          <w:color w:val="000000"/>
        </w:rPr>
        <w:tab/>
      </w:r>
      <w:r>
        <w:t>iGCSE Chem/2010/w/Paper 6/</w:t>
      </w:r>
      <w:r w:rsidRPr="00C47B5B">
        <w:t xml:space="preserve"> Q7</w:t>
      </w:r>
    </w:p>
    <w:p w14:paraId="5CDD2E95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3D9C4CB9" wp14:editId="30383B1C">
            <wp:extent cx="6443345" cy="478155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125" b="18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345" cy="47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0F0DB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17/</w:t>
      </w:r>
      <w:r w:rsidRPr="00057E3A">
        <w:rPr>
          <w:rFonts w:cs="Calibri"/>
          <w:b/>
          <w:color w:val="000000"/>
        </w:rPr>
        <w:tab/>
      </w:r>
      <w:r>
        <w:t>iGCSE Chem/2010/w/Paper 6/</w:t>
      </w:r>
    </w:p>
    <w:p w14:paraId="3834DC86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78407C35" wp14:editId="5CE9F1B1">
            <wp:extent cx="6443345" cy="6188075"/>
            <wp:effectExtent l="0" t="0" r="0" b="317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345" cy="6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CC7C9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18/</w:t>
      </w:r>
      <w:r w:rsidRPr="00057E3A">
        <w:rPr>
          <w:rFonts w:cs="Calibri"/>
          <w:b/>
          <w:color w:val="000000"/>
        </w:rPr>
        <w:tab/>
      </w:r>
      <w:r>
        <w:t>iGCSE Chem/2009/w/Paper 6/</w:t>
      </w:r>
      <w:r w:rsidRPr="00C47B5B">
        <w:t xml:space="preserve"> Q3</w:t>
      </w:r>
    </w:p>
    <w:p w14:paraId="22895252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15E9F7A2" wp14:editId="4BCDBDA5">
            <wp:extent cx="6443345" cy="23368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785" b="43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345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317CE" w14:textId="77777777" w:rsidR="00CB72CE" w:rsidRDefault="00CB72CE">
      <w:pPr>
        <w:spacing w:after="120" w:line="264" w:lineRule="auto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br w:type="page"/>
      </w:r>
    </w:p>
    <w:p w14:paraId="0927E7A3" w14:textId="395FB6C3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lastRenderedPageBreak/>
        <w:t>Q# 19/</w:t>
      </w:r>
      <w:r w:rsidRPr="00057E3A">
        <w:rPr>
          <w:rFonts w:cs="Calibri"/>
          <w:b/>
          <w:color w:val="000000"/>
        </w:rPr>
        <w:tab/>
      </w:r>
      <w:r>
        <w:t>iGCSE Chem/2009/w/Paper 6/</w:t>
      </w:r>
    </w:p>
    <w:p w14:paraId="5AEE1581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2EF13AD5" wp14:editId="776AD9B0">
            <wp:extent cx="6464300" cy="2392045"/>
            <wp:effectExtent l="0" t="0" r="0" b="825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BE607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20/</w:t>
      </w:r>
      <w:r w:rsidRPr="00057E3A">
        <w:rPr>
          <w:rFonts w:cs="Calibri"/>
          <w:b/>
          <w:color w:val="000000"/>
        </w:rPr>
        <w:tab/>
      </w:r>
      <w:r>
        <w:t>iGCSE Chem/2009s/Paper 6/</w:t>
      </w:r>
    </w:p>
    <w:p w14:paraId="15749787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592E2CBF" wp14:editId="5B77864F">
            <wp:extent cx="6400800" cy="1882140"/>
            <wp:effectExtent l="0" t="0" r="0" b="381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5C89F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21/</w:t>
      </w:r>
      <w:r w:rsidRPr="00057E3A">
        <w:rPr>
          <w:rFonts w:cs="Calibri"/>
          <w:b/>
          <w:color w:val="000000"/>
        </w:rPr>
        <w:tab/>
      </w:r>
      <w:r>
        <w:t>iGCSE Chem/2008/w/Paper 6/</w:t>
      </w:r>
    </w:p>
    <w:p w14:paraId="6E4E468A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13686642" wp14:editId="2727B87C">
            <wp:extent cx="6549390" cy="1977390"/>
            <wp:effectExtent l="0" t="0" r="3810" b="381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390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5009C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22/</w:t>
      </w:r>
      <w:r w:rsidRPr="00057E3A">
        <w:rPr>
          <w:rFonts w:cs="Calibri"/>
          <w:b/>
          <w:color w:val="000000"/>
        </w:rPr>
        <w:tab/>
      </w:r>
      <w:r>
        <w:t>iGCSE Chem/2008s/Paper 6/</w:t>
      </w:r>
    </w:p>
    <w:p w14:paraId="112550D8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39DD43F7" wp14:editId="7885292D">
            <wp:extent cx="6464300" cy="217995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6E7CA" w14:textId="77777777" w:rsidR="00CB72CE" w:rsidRDefault="00CB72CE">
      <w:pPr>
        <w:spacing w:after="120" w:line="264" w:lineRule="auto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br w:type="page"/>
      </w:r>
    </w:p>
    <w:p w14:paraId="5F9B1EB9" w14:textId="33E4FFD2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lastRenderedPageBreak/>
        <w:t>Q# 23/</w:t>
      </w:r>
      <w:r w:rsidRPr="00057E3A">
        <w:rPr>
          <w:rFonts w:cs="Calibri"/>
          <w:b/>
          <w:color w:val="000000"/>
        </w:rPr>
        <w:tab/>
      </w:r>
      <w:r>
        <w:t>iGCSE Chem/2007s/Paper 6/</w:t>
      </w:r>
    </w:p>
    <w:p w14:paraId="5CF67825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2789AA5F" wp14:editId="6759BE46">
            <wp:extent cx="6539230" cy="141414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67" b="17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230" cy="141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C1495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24/</w:t>
      </w:r>
      <w:r w:rsidRPr="00057E3A">
        <w:rPr>
          <w:rFonts w:cs="Calibri"/>
          <w:b/>
          <w:color w:val="000000"/>
        </w:rPr>
        <w:tab/>
      </w:r>
      <w:r>
        <w:t>iGCSE Chem/2007s/Paper 6/</w:t>
      </w:r>
    </w:p>
    <w:p w14:paraId="2B5E7C9C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78E5735F" wp14:editId="1587EB97">
            <wp:extent cx="6464300" cy="1765300"/>
            <wp:effectExtent l="0" t="0" r="0" b="635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F3679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25/</w:t>
      </w:r>
      <w:r w:rsidRPr="00057E3A">
        <w:rPr>
          <w:rFonts w:cs="Calibri"/>
          <w:b/>
          <w:color w:val="000000"/>
        </w:rPr>
        <w:tab/>
      </w:r>
      <w:r>
        <w:t>iGCSE Chem/2006/w/Paper 6/</w:t>
      </w:r>
      <w:r w:rsidRPr="00C47B5B">
        <w:t xml:space="preserve"> Q6 </w:t>
      </w:r>
    </w:p>
    <w:p w14:paraId="2839BCF0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1A65BEDF" wp14:editId="4C5841A2">
            <wp:extent cx="6539230" cy="69088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71" b="53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230" cy="69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21C21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26/</w:t>
      </w:r>
      <w:r w:rsidRPr="00057E3A">
        <w:rPr>
          <w:rFonts w:cs="Calibri"/>
          <w:b/>
          <w:color w:val="000000"/>
        </w:rPr>
        <w:tab/>
      </w:r>
      <w:r>
        <w:t>iGCSE Chem/2006/w/Paper 6/</w:t>
      </w:r>
    </w:p>
    <w:p w14:paraId="33CDE8C5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70DACEC6" wp14:editId="153B637D">
            <wp:extent cx="6347460" cy="25527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460" cy="25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78BAE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22647912" wp14:editId="03856609">
            <wp:extent cx="6347460" cy="80835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426" b="1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460" cy="80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6824F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</w:p>
    <w:p w14:paraId="5FA1B9FC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27/</w:t>
      </w:r>
      <w:r w:rsidRPr="00057E3A">
        <w:rPr>
          <w:rFonts w:cs="Calibri"/>
          <w:b/>
          <w:color w:val="000000"/>
        </w:rPr>
        <w:tab/>
      </w:r>
      <w:r>
        <w:t>iGCSE Chem/2006s/Paper 6/</w:t>
      </w:r>
    </w:p>
    <w:p w14:paraId="5A68D59B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2FA8071E" wp14:editId="5C25C4F1">
            <wp:extent cx="6528435" cy="1148080"/>
            <wp:effectExtent l="0" t="0" r="571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14" b="8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435" cy="114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78C14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28/</w:t>
      </w:r>
      <w:r w:rsidRPr="00057E3A">
        <w:rPr>
          <w:rFonts w:cs="Calibri"/>
          <w:b/>
          <w:color w:val="000000"/>
        </w:rPr>
        <w:tab/>
      </w:r>
      <w:r>
        <w:t>iGCSE Chem/2005/w/Paper 6/</w:t>
      </w:r>
    </w:p>
    <w:p w14:paraId="22259CE8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3001307C" wp14:editId="38ADE435">
            <wp:extent cx="6517640" cy="914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64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DC03F" w14:textId="77777777" w:rsidR="00CB72CE" w:rsidRDefault="00CB72CE">
      <w:pPr>
        <w:spacing w:after="120" w:line="264" w:lineRule="auto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br w:type="page"/>
      </w:r>
    </w:p>
    <w:p w14:paraId="18012842" w14:textId="1C671BAF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lastRenderedPageBreak/>
        <w:t>Q# 29/</w:t>
      </w:r>
      <w:r w:rsidRPr="00057E3A">
        <w:rPr>
          <w:rFonts w:cs="Calibri"/>
          <w:b/>
          <w:color w:val="000000"/>
        </w:rPr>
        <w:tab/>
      </w:r>
      <w:r>
        <w:t>iGCSE Chem/2005/w/Paper 6/</w:t>
      </w:r>
    </w:p>
    <w:p w14:paraId="7F722A63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021892F5" wp14:editId="03CA8258">
            <wp:extent cx="6517640" cy="136080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640" cy="136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123EE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30/</w:t>
      </w:r>
      <w:r w:rsidRPr="00057E3A">
        <w:rPr>
          <w:rFonts w:cs="Calibri"/>
          <w:b/>
          <w:color w:val="000000"/>
        </w:rPr>
        <w:tab/>
      </w:r>
      <w:r>
        <w:t>iGCSE Chem/2005s/Paper 6/</w:t>
      </w:r>
    </w:p>
    <w:p w14:paraId="475C46FD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0AF72C70" wp14:editId="47706D37">
            <wp:extent cx="6506845" cy="616585"/>
            <wp:effectExtent l="0" t="0" r="825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845" cy="61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C3678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31/</w:t>
      </w:r>
      <w:r w:rsidRPr="00057E3A">
        <w:rPr>
          <w:rFonts w:cs="Calibri"/>
          <w:b/>
          <w:color w:val="000000"/>
        </w:rPr>
        <w:tab/>
      </w:r>
      <w:r>
        <w:t>iGCSE Chem/2004/w/Paper 6/</w:t>
      </w:r>
    </w:p>
    <w:p w14:paraId="67627C46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3F1AABD4" wp14:editId="7D3EB695">
            <wp:extent cx="6539230" cy="1403350"/>
            <wp:effectExtent l="0" t="0" r="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230" cy="140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66BBC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32/</w:t>
      </w:r>
      <w:r w:rsidRPr="00057E3A">
        <w:rPr>
          <w:rFonts w:cs="Calibri"/>
          <w:b/>
          <w:color w:val="000000"/>
        </w:rPr>
        <w:tab/>
      </w:r>
      <w:r>
        <w:t>iGCSE Chem/2004s/Paper 6/</w:t>
      </w:r>
    </w:p>
    <w:p w14:paraId="509FF120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69EF78C6" wp14:editId="22F92D81">
            <wp:extent cx="6475095" cy="531495"/>
            <wp:effectExtent l="0" t="0" r="1905" b="190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53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22CB2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33/</w:t>
      </w:r>
      <w:r w:rsidRPr="00057E3A">
        <w:rPr>
          <w:rFonts w:cs="Calibri"/>
          <w:b/>
          <w:color w:val="000000"/>
        </w:rPr>
        <w:tab/>
      </w:r>
      <w:r>
        <w:t>iGCSE Chem/2003/w/Paper 6/</w:t>
      </w:r>
      <w:r w:rsidRPr="00C47B5B">
        <w:t xml:space="preserve"> Q5</w:t>
      </w:r>
    </w:p>
    <w:p w14:paraId="3FA97ADC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4C538514" wp14:editId="3B253A97">
            <wp:extent cx="6454140" cy="1467485"/>
            <wp:effectExtent l="0" t="0" r="381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140" cy="146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B2DB9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34/</w:t>
      </w:r>
      <w:r w:rsidRPr="00057E3A">
        <w:rPr>
          <w:rFonts w:cs="Calibri"/>
          <w:b/>
          <w:color w:val="000000"/>
        </w:rPr>
        <w:tab/>
      </w:r>
      <w:r>
        <w:t>iGCSE Chem/2003/w/Paper 6/</w:t>
      </w:r>
    </w:p>
    <w:p w14:paraId="6A76104F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1E458308" wp14:editId="6BC08B04">
            <wp:extent cx="6485890" cy="148844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148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CF5F4" w14:textId="77777777" w:rsidR="00CB72CE" w:rsidRDefault="00CB72CE">
      <w:pPr>
        <w:spacing w:after="120" w:line="264" w:lineRule="auto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br w:type="page"/>
      </w:r>
    </w:p>
    <w:p w14:paraId="4E5C9B70" w14:textId="50E5092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lastRenderedPageBreak/>
        <w:t>Q# 35/</w:t>
      </w:r>
      <w:r w:rsidRPr="00057E3A">
        <w:rPr>
          <w:rFonts w:cs="Calibri"/>
          <w:b/>
          <w:color w:val="000000"/>
        </w:rPr>
        <w:tab/>
      </w:r>
      <w:r>
        <w:t>iGCSE Chem/2003/w/Paper 6/</w:t>
      </w:r>
    </w:p>
    <w:p w14:paraId="51C3F160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54A212BC" wp14:editId="68B5A0EB">
            <wp:extent cx="6454140" cy="1988185"/>
            <wp:effectExtent l="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140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FD9F9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36/</w:t>
      </w:r>
      <w:r w:rsidRPr="00057E3A">
        <w:rPr>
          <w:rFonts w:cs="Calibri"/>
          <w:b/>
          <w:color w:val="000000"/>
        </w:rPr>
        <w:tab/>
      </w:r>
      <w:r>
        <w:t>iGCSE Chem/2003s/Paper 6/</w:t>
      </w:r>
    </w:p>
    <w:p w14:paraId="2C2A0717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1AEB436C" wp14:editId="4E8636DD">
            <wp:extent cx="6464300" cy="1308100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63" b="9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130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ECAD4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37/</w:t>
      </w:r>
      <w:r w:rsidRPr="00057E3A">
        <w:rPr>
          <w:rFonts w:cs="Calibri"/>
          <w:b/>
          <w:color w:val="000000"/>
        </w:rPr>
        <w:tab/>
      </w:r>
      <w:r>
        <w:t>iGCSE Chem/2002s/Paper 6/</w:t>
      </w:r>
      <w:r w:rsidRPr="00C47B5B">
        <w:t xml:space="preserve"> Q2</w:t>
      </w:r>
    </w:p>
    <w:p w14:paraId="4698202D" w14:textId="77777777" w:rsidR="00642D7A" w:rsidRPr="00C47B5B" w:rsidRDefault="00642D7A" w:rsidP="00642D7A">
      <w:pPr>
        <w:spacing w:after="0" w:line="240" w:lineRule="auto"/>
      </w:pPr>
      <w:r w:rsidRPr="00C47B5B">
        <w:rPr>
          <w:noProof/>
          <w:lang w:val="en-CA" w:eastAsia="en-CA"/>
        </w:rPr>
        <w:drawing>
          <wp:inline distT="0" distB="0" distL="0" distR="0" wp14:anchorId="0DF391B5" wp14:editId="542982ED">
            <wp:extent cx="6134735" cy="584835"/>
            <wp:effectExtent l="0" t="0" r="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0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58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72D2C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</w:p>
    <w:p w14:paraId="752CCE1E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38/</w:t>
      </w:r>
      <w:r w:rsidRPr="00057E3A">
        <w:rPr>
          <w:rFonts w:cs="Calibri"/>
          <w:b/>
          <w:color w:val="000000"/>
        </w:rPr>
        <w:tab/>
      </w:r>
      <w:r>
        <w:t>iGCSE Chem/2002s/Paper 6/</w:t>
      </w:r>
      <w:r w:rsidRPr="00C47B5B">
        <w:t xml:space="preserve"> Q2</w:t>
      </w:r>
    </w:p>
    <w:p w14:paraId="52EC4CA2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5790A473" wp14:editId="6301AE43">
            <wp:extent cx="6145530" cy="1105535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7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110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4C6E1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39/</w:t>
      </w:r>
      <w:r w:rsidRPr="00057E3A">
        <w:rPr>
          <w:rFonts w:cs="Calibri"/>
          <w:b/>
          <w:color w:val="000000"/>
        </w:rPr>
        <w:tab/>
      </w:r>
      <w:r>
        <w:t>iGCSE Chem/2002s/Paper 6/</w:t>
      </w:r>
    </w:p>
    <w:p w14:paraId="3F8E9262" w14:textId="77777777" w:rsidR="00642D7A" w:rsidRPr="00C47B5B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52871C0D" wp14:editId="244C0527">
            <wp:extent cx="6443345" cy="1275715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345" cy="127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2A1FA" w14:textId="77777777" w:rsidR="00642D7A" w:rsidRPr="00C47B5B" w:rsidRDefault="00642D7A" w:rsidP="00642D7A">
      <w:pPr>
        <w:spacing w:after="0" w:line="240" w:lineRule="auto"/>
      </w:pPr>
      <w:r w:rsidRPr="00057E3A">
        <w:rPr>
          <w:rFonts w:cs="Calibri"/>
          <w:b/>
          <w:color w:val="000000"/>
        </w:rPr>
        <w:t>Q# 40/</w:t>
      </w:r>
      <w:r w:rsidRPr="00057E3A">
        <w:rPr>
          <w:rFonts w:cs="Calibri"/>
          <w:b/>
          <w:color w:val="000000"/>
        </w:rPr>
        <w:tab/>
      </w:r>
      <w:r>
        <w:t>iGCSE Chem/2002s/Paper 6/</w:t>
      </w:r>
    </w:p>
    <w:p w14:paraId="235CCEA3" w14:textId="79C72FB5" w:rsidR="0053503A" w:rsidRDefault="00642D7A" w:rsidP="00642D7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  <w:lang w:val="en-CA" w:eastAsia="en-CA"/>
        </w:rPr>
        <w:drawing>
          <wp:inline distT="0" distB="0" distL="0" distR="0" wp14:anchorId="136E6843" wp14:editId="0DA28392">
            <wp:extent cx="6443345" cy="17862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345" cy="178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E319B" w14:textId="77777777" w:rsidR="0053503A" w:rsidRDefault="0053503A">
      <w:pPr>
        <w:spacing w:after="120" w:line="264" w:lineRule="auto"/>
      </w:pPr>
      <w:r>
        <w:br w:type="page"/>
      </w:r>
    </w:p>
    <w:p w14:paraId="63F9A747" w14:textId="77777777" w:rsidR="0053503A" w:rsidRDefault="0053503A" w:rsidP="0053503A">
      <w:pPr>
        <w:pStyle w:val="Heading1"/>
      </w:pPr>
      <w:bookmarkStart w:id="4" w:name="_Toc511723924"/>
      <w:r>
        <w:lastRenderedPageBreak/>
        <w:t>iG Chem 4 EQ P6 15w to 01s 35marks</w:t>
      </w:r>
      <w:bookmarkEnd w:id="4"/>
    </w:p>
    <w:p w14:paraId="7B9330DF" w14:textId="77777777" w:rsidR="0053503A" w:rsidRPr="00C47B5B" w:rsidRDefault="0053503A" w:rsidP="0053503A">
      <w:pPr>
        <w:spacing w:after="0" w:line="240" w:lineRule="auto"/>
      </w:pPr>
      <w:r>
        <w:rPr>
          <w:rFonts w:cs="Calibri"/>
          <w:b/>
          <w:bCs/>
          <w:color w:val="000000"/>
        </w:rPr>
        <w:t>Q# 1/</w:t>
      </w:r>
      <w:r w:rsidRPr="00057E3A">
        <w:rPr>
          <w:rFonts w:cs="Calibri"/>
          <w:b/>
          <w:color w:val="000000"/>
        </w:rPr>
        <w:tab/>
      </w:r>
      <w:r>
        <w:t>iGCSE Chem/2014/w/Paper 6/</w:t>
      </w:r>
    </w:p>
    <w:p w14:paraId="58C6D24C" w14:textId="77777777" w:rsidR="0053503A" w:rsidRPr="00C47B5B" w:rsidRDefault="0053503A" w:rsidP="0053503A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C1D85E9" wp14:editId="03A6F6FE">
            <wp:extent cx="6579235" cy="653415"/>
            <wp:effectExtent l="0" t="0" r="0" b="0"/>
            <wp:docPr id="116" name="Picture 116" descr="C:\Users\Paddy Smashing\AppData\Roaming\M8 Software\Spartan_Data\Clips\OL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1" descr="C:\Users\Paddy Smashing\AppData\Roaming\M8 Software\Spartan_Data\Clips\OL21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9235" cy="65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E8E0A" w14:textId="77777777" w:rsidR="0053503A" w:rsidRPr="00C47B5B" w:rsidRDefault="0053503A" w:rsidP="0053503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375E1C5B" wp14:editId="30729DBC">
            <wp:extent cx="6210935" cy="3348990"/>
            <wp:effectExtent l="0" t="0" r="0" b="3810"/>
            <wp:docPr id="117" name="Picture 117" descr="C:\Users\Paddy Smashing\AppData\Roaming\M8 Software\Spartan_Data\Clips\OL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2" descr="C:\Users\Paddy Smashing\AppData\Roaming\M8 Software\Spartan_Data\Clips\OL22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34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C0D12" w14:textId="77777777" w:rsidR="0053503A" w:rsidRPr="00C47B5B" w:rsidRDefault="0053503A" w:rsidP="0053503A">
      <w:pPr>
        <w:spacing w:after="0" w:line="240" w:lineRule="auto"/>
      </w:pPr>
      <w:r>
        <w:rPr>
          <w:rFonts w:cs="Calibri"/>
          <w:b/>
          <w:bCs/>
          <w:color w:val="000000"/>
        </w:rPr>
        <w:t>Q# 2/</w:t>
      </w:r>
      <w:r w:rsidRPr="00057E3A">
        <w:rPr>
          <w:rFonts w:cs="Calibri"/>
          <w:b/>
          <w:color w:val="000000"/>
        </w:rPr>
        <w:tab/>
      </w:r>
      <w:r>
        <w:t>iGCSE Chem/2012/w/Paper 6/</w:t>
      </w:r>
    </w:p>
    <w:p w14:paraId="272E338C" w14:textId="77777777" w:rsidR="0053503A" w:rsidRDefault="0053503A" w:rsidP="0053503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381A047F" wp14:editId="592B55C0">
            <wp:extent cx="5731205" cy="4673600"/>
            <wp:effectExtent l="0" t="0" r="3175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3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 b="35580"/>
                    <a:stretch/>
                  </pic:blipFill>
                  <pic:spPr bwMode="auto">
                    <a:xfrm>
                      <a:off x="0" y="0"/>
                      <a:ext cx="5734727" cy="4676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7C4AB1" w14:textId="77777777" w:rsidR="0053503A" w:rsidRPr="00C47B5B" w:rsidRDefault="0053503A" w:rsidP="0053503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6E8589E1" wp14:editId="1407627E">
            <wp:extent cx="6021070" cy="2266678"/>
            <wp:effectExtent l="0" t="0" r="0" b="63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3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080" b="4179"/>
                    <a:stretch/>
                  </pic:blipFill>
                  <pic:spPr bwMode="auto">
                    <a:xfrm>
                      <a:off x="0" y="0"/>
                      <a:ext cx="6021070" cy="2266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4A310E" w14:textId="77777777" w:rsidR="0053503A" w:rsidRPr="00C47B5B" w:rsidRDefault="0053503A" w:rsidP="0053503A">
      <w:pPr>
        <w:spacing w:after="0" w:line="240" w:lineRule="auto"/>
      </w:pPr>
      <w:r>
        <w:rPr>
          <w:rFonts w:cs="Calibri"/>
          <w:b/>
          <w:bCs/>
          <w:color w:val="000000"/>
        </w:rPr>
        <w:t>Q# 3/</w:t>
      </w:r>
      <w:r w:rsidRPr="00057E3A">
        <w:rPr>
          <w:rFonts w:cs="Calibri"/>
          <w:b/>
          <w:color w:val="000000"/>
        </w:rPr>
        <w:tab/>
      </w:r>
      <w:r>
        <w:t>iGCSE Chem/2003s/Paper 6/</w:t>
      </w:r>
    </w:p>
    <w:p w14:paraId="6A48CE3C" w14:textId="77777777" w:rsidR="0053503A" w:rsidRDefault="0053503A" w:rsidP="0053503A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A5A4905" wp14:editId="74B04F6E">
            <wp:extent cx="6168572" cy="7232773"/>
            <wp:effectExtent l="0" t="0" r="3810" b="635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236" cy="72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CC012" w14:textId="77777777" w:rsidR="0053503A" w:rsidRPr="00C47B5B" w:rsidRDefault="0053503A" w:rsidP="0053503A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2AE430AA" wp14:editId="0F2BAD6C">
            <wp:extent cx="6400800" cy="2529205"/>
            <wp:effectExtent l="0" t="0" r="0" b="444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252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13813" w14:textId="77777777" w:rsidR="0053503A" w:rsidRPr="00C47B5B" w:rsidRDefault="0053503A" w:rsidP="0053503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9A8BC89" wp14:editId="7955A55D">
            <wp:extent cx="6436360" cy="6816725"/>
            <wp:effectExtent l="0" t="0" r="2540" b="317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360" cy="681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0F9F6" w14:textId="77777777" w:rsidR="0053503A" w:rsidRDefault="0053503A" w:rsidP="0053503A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491209AA" w14:textId="77777777" w:rsidR="0053503A" w:rsidRPr="00C47B5B" w:rsidRDefault="0053503A" w:rsidP="0053503A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4/</w:t>
      </w:r>
      <w:r w:rsidRPr="00057E3A">
        <w:rPr>
          <w:rFonts w:cs="Calibri"/>
          <w:b/>
          <w:color w:val="000000"/>
        </w:rPr>
        <w:tab/>
      </w:r>
      <w:r>
        <w:t>iGCSE Chem/2002s/Paper 6/</w:t>
      </w:r>
    </w:p>
    <w:p w14:paraId="54099A8C" w14:textId="77777777" w:rsidR="0053503A" w:rsidRPr="00C47B5B" w:rsidRDefault="0053503A" w:rsidP="0053503A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5B5D991" wp14:editId="0C688864">
            <wp:extent cx="6127750" cy="9096375"/>
            <wp:effectExtent l="0" t="0" r="6350" b="952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AE6" w14:textId="77777777" w:rsidR="0053503A" w:rsidRPr="00C47B5B" w:rsidRDefault="0053503A" w:rsidP="0053503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21450958" wp14:editId="70844477">
            <wp:extent cx="6412865" cy="6899275"/>
            <wp:effectExtent l="0" t="0" r="6985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865" cy="689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68B74" w14:textId="77777777" w:rsidR="0053503A" w:rsidRDefault="0053503A" w:rsidP="0053503A">
      <w:pPr>
        <w:pStyle w:val="Heading1"/>
      </w:pPr>
      <w:bookmarkStart w:id="5" w:name="_Toc511723925"/>
      <w:r>
        <w:t>Mark Scheme - iG Chem 4 EQ P6 15w to 01s 35marks</w:t>
      </w:r>
      <w:bookmarkEnd w:id="5"/>
    </w:p>
    <w:p w14:paraId="7FE0E04A" w14:textId="77777777" w:rsidR="0053503A" w:rsidRPr="00C47B5B" w:rsidRDefault="0053503A" w:rsidP="0053503A">
      <w:pPr>
        <w:spacing w:after="0" w:line="240" w:lineRule="auto"/>
      </w:pPr>
      <w:r>
        <w:rPr>
          <w:rFonts w:cs="Calibri"/>
          <w:b/>
          <w:bCs/>
          <w:color w:val="000000"/>
        </w:rPr>
        <w:t>Q# 1/</w:t>
      </w:r>
      <w:r w:rsidRPr="00057E3A">
        <w:rPr>
          <w:rFonts w:cs="Calibri"/>
          <w:b/>
          <w:color w:val="000000"/>
        </w:rPr>
        <w:tab/>
      </w:r>
      <w:r>
        <w:t>iGCSE Chem/2014/w/Paper 6/</w:t>
      </w:r>
      <w:r w:rsidRPr="00C47B5B">
        <w:t xml:space="preserve"> Q6</w:t>
      </w:r>
    </w:p>
    <w:p w14:paraId="71098086" w14:textId="77777777" w:rsidR="0053503A" w:rsidRPr="00C47B5B" w:rsidRDefault="0053503A" w:rsidP="0053503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D437EB8" wp14:editId="41612B7D">
            <wp:extent cx="6507480" cy="1080770"/>
            <wp:effectExtent l="0" t="0" r="7620" b="5080"/>
            <wp:docPr id="125" name="Picture 125" descr="C:\Users\Paddy Smashing\AppData\Roaming\M8 Software\Spartan_Data\Clips\OL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3" descr="C:\Users\Paddy Smashing\AppData\Roaming\M8 Software\Spartan_Data\Clips\OL29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7480" cy="108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48872" w14:textId="77777777" w:rsidR="0053503A" w:rsidRPr="00C47B5B" w:rsidRDefault="0053503A" w:rsidP="0053503A">
      <w:pPr>
        <w:spacing w:after="0" w:line="240" w:lineRule="auto"/>
      </w:pPr>
      <w:r>
        <w:rPr>
          <w:rFonts w:cs="Calibri"/>
          <w:b/>
          <w:bCs/>
          <w:color w:val="000000"/>
        </w:rPr>
        <w:t>Q# 2/</w:t>
      </w:r>
      <w:r w:rsidRPr="00057E3A">
        <w:rPr>
          <w:rFonts w:cs="Calibri"/>
          <w:b/>
          <w:color w:val="000000"/>
        </w:rPr>
        <w:tab/>
      </w:r>
      <w:r>
        <w:t>iGCSE Chem/2012/w/Paper 6/</w:t>
      </w:r>
    </w:p>
    <w:p w14:paraId="21434952" w14:textId="77777777" w:rsidR="0053503A" w:rsidRDefault="0053503A" w:rsidP="0053503A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47CE41A9" wp14:editId="4EB9D5C6">
            <wp:extent cx="6446544" cy="624114"/>
            <wp:effectExtent l="0" t="0" r="0" b="508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233"/>
                    <a:stretch/>
                  </pic:blipFill>
                  <pic:spPr bwMode="auto">
                    <a:xfrm>
                      <a:off x="0" y="0"/>
                      <a:ext cx="6448425" cy="624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608257" w14:textId="77777777" w:rsidR="0053503A" w:rsidRPr="00C47B5B" w:rsidRDefault="0053503A" w:rsidP="0053503A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4A4ADD8D" wp14:editId="35225525">
            <wp:extent cx="6284906" cy="685891"/>
            <wp:effectExtent l="0" t="0" r="1905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05" b="8537"/>
                    <a:stretch/>
                  </pic:blipFill>
                  <pic:spPr bwMode="auto">
                    <a:xfrm>
                      <a:off x="0" y="0"/>
                      <a:ext cx="6285865" cy="685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751C3E" w14:textId="77777777" w:rsidR="0053503A" w:rsidRPr="00C47B5B" w:rsidRDefault="0053503A" w:rsidP="0053503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1294E01" wp14:editId="28A21C82">
            <wp:extent cx="6424295" cy="91440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5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48"/>
                    <a:stretch/>
                  </pic:blipFill>
                  <pic:spPr bwMode="auto">
                    <a:xfrm>
                      <a:off x="0" y="0"/>
                      <a:ext cx="642429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C97228" w14:textId="77777777" w:rsidR="0053503A" w:rsidRPr="00C47B5B" w:rsidRDefault="0053503A" w:rsidP="0053503A">
      <w:pPr>
        <w:spacing w:after="0" w:line="240" w:lineRule="auto"/>
      </w:pPr>
      <w:r>
        <w:rPr>
          <w:rFonts w:cs="Calibri"/>
          <w:b/>
          <w:bCs/>
          <w:color w:val="000000"/>
        </w:rPr>
        <w:t>Q# 3/</w:t>
      </w:r>
      <w:r w:rsidRPr="00057E3A">
        <w:rPr>
          <w:rFonts w:cs="Calibri"/>
          <w:b/>
          <w:color w:val="000000"/>
        </w:rPr>
        <w:tab/>
      </w:r>
      <w:r>
        <w:t>iGCSE Chem/2003s/Paper 6/</w:t>
      </w:r>
    </w:p>
    <w:p w14:paraId="302D3722" w14:textId="77777777" w:rsidR="0053503A" w:rsidRPr="00C47B5B" w:rsidRDefault="0053503A" w:rsidP="0053503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E2C7E24" wp14:editId="3BF02B65">
            <wp:extent cx="6022111" cy="2162628"/>
            <wp:effectExtent l="0" t="0" r="0" b="952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3" b="3490"/>
                    <a:stretch/>
                  </pic:blipFill>
                  <pic:spPr bwMode="auto">
                    <a:xfrm>
                      <a:off x="0" y="0"/>
                      <a:ext cx="6034483" cy="2167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A8DB95" w14:textId="77777777" w:rsidR="0053503A" w:rsidRPr="00C47B5B" w:rsidRDefault="0053503A" w:rsidP="0053503A">
      <w:pPr>
        <w:spacing w:after="0" w:line="240" w:lineRule="auto"/>
      </w:pPr>
      <w:r>
        <w:rPr>
          <w:rFonts w:cs="Calibri"/>
          <w:b/>
          <w:bCs/>
          <w:color w:val="000000"/>
        </w:rPr>
        <w:t>Q# 4/</w:t>
      </w:r>
      <w:r w:rsidRPr="00057E3A">
        <w:rPr>
          <w:rFonts w:cs="Calibri"/>
          <w:b/>
          <w:color w:val="000000"/>
        </w:rPr>
        <w:tab/>
      </w:r>
      <w:r>
        <w:t>iGCSE Chem/2002s/Paper 6/</w:t>
      </w:r>
    </w:p>
    <w:p w14:paraId="55FCC0DD" w14:textId="77777777" w:rsidR="0053503A" w:rsidRPr="00C47B5B" w:rsidRDefault="0053503A" w:rsidP="0053503A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7BD8AC0" wp14:editId="0D809F0D">
            <wp:extent cx="6294120" cy="1611085"/>
            <wp:effectExtent l="0" t="0" r="0" b="8255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482"/>
                    <a:stretch/>
                  </pic:blipFill>
                  <pic:spPr bwMode="auto">
                    <a:xfrm>
                      <a:off x="0" y="0"/>
                      <a:ext cx="6294120" cy="161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7FC10A" w14:textId="77777777" w:rsidR="0053503A" w:rsidRPr="008D30BA" w:rsidRDefault="0053503A" w:rsidP="0053503A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A626B26" wp14:editId="4CB557D6">
            <wp:extent cx="5588000" cy="3924858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85"/>
                    <a:stretch/>
                  </pic:blipFill>
                  <pic:spPr bwMode="auto">
                    <a:xfrm>
                      <a:off x="0" y="0"/>
                      <a:ext cx="5608375" cy="3939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C33CD0" w14:textId="77777777" w:rsidR="00513BF5" w:rsidRDefault="00513BF5" w:rsidP="00513BF5">
      <w:pPr>
        <w:pStyle w:val="Heading1"/>
      </w:pPr>
      <w:bookmarkStart w:id="6" w:name="_Toc511723926"/>
      <w:r>
        <w:lastRenderedPageBreak/>
        <w:t>iG Chem 5 EQ P6 15w to 01s 104marks</w:t>
      </w:r>
      <w:bookmarkEnd w:id="6"/>
    </w:p>
    <w:p w14:paraId="2000B17C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1/</w:t>
      </w:r>
      <w:r w:rsidRPr="00057E3A">
        <w:rPr>
          <w:rFonts w:cs="Calibri"/>
          <w:b/>
          <w:color w:val="000000"/>
        </w:rPr>
        <w:tab/>
      </w:r>
      <w:r>
        <w:t>iGCSE Chem/2015s/Paper 6/</w:t>
      </w:r>
    </w:p>
    <w:p w14:paraId="55A5A52E" w14:textId="77777777" w:rsidR="00513BF5" w:rsidRPr="00C47B5B" w:rsidRDefault="00513BF5" w:rsidP="00513BF5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E552733" wp14:editId="23CDD953">
            <wp:extent cx="5588000" cy="2917190"/>
            <wp:effectExtent l="0" t="0" r="0" b="0"/>
            <wp:docPr id="132" name="Picture 132" descr="C:\Users\Paddy Smashing\AppData\Roaming\M8 Software\Spartan_Data\Clips\OL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 descr="C:\Users\Paddy Smashing\AppData\Roaming\M8 Software\Spartan_Data\Clips\OL47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291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ECC52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B16FA21" wp14:editId="2B868793">
            <wp:extent cx="6386195" cy="5660390"/>
            <wp:effectExtent l="0" t="0" r="0" b="0"/>
            <wp:docPr id="133" name="Picture 133" descr="C:\Users\Paddy Smashing\AppData\Roaming\M8 Software\Spartan_Data\Clips\OL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9" descr="C:\Users\Paddy Smashing\AppData\Roaming\M8 Software\Spartan_Data\Clips\OL48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 b="5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195" cy="566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1543D" w14:textId="77777777" w:rsidR="00513BF5" w:rsidRDefault="00513BF5" w:rsidP="00513BF5">
      <w:pPr>
        <w:spacing w:after="0" w:line="240" w:lineRule="auto"/>
        <w:rPr>
          <w:rFonts w:cs="Calibri"/>
          <w:b/>
          <w:bCs/>
          <w:color w:val="000000"/>
        </w:rPr>
      </w:pPr>
    </w:p>
    <w:p w14:paraId="15F95199" w14:textId="77777777" w:rsidR="00513BF5" w:rsidRDefault="00513BF5" w:rsidP="00513BF5">
      <w:pPr>
        <w:spacing w:after="0" w:line="240" w:lineRule="auto"/>
        <w:rPr>
          <w:rFonts w:cs="Calibri"/>
          <w:b/>
          <w:bCs/>
          <w:color w:val="000000"/>
        </w:rPr>
      </w:pPr>
    </w:p>
    <w:p w14:paraId="18BC1F38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2/</w:t>
      </w:r>
      <w:r w:rsidRPr="00057E3A">
        <w:rPr>
          <w:rFonts w:cs="Calibri"/>
          <w:b/>
          <w:color w:val="000000"/>
        </w:rPr>
        <w:tab/>
      </w:r>
      <w:r>
        <w:t>iGCSE Chem/2015march/Paper 6/</w:t>
      </w:r>
    </w:p>
    <w:p w14:paraId="04066982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630BE618" wp14:editId="5A8722CC">
            <wp:extent cx="6008370" cy="5915025"/>
            <wp:effectExtent l="0" t="0" r="0" b="9525"/>
            <wp:docPr id="134" name="Picture 134" descr="C:\Users\Paddy Smashing\AppData\Roaming\M8 Software\Spartan_Data\Clips\OL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 descr="C:\Users\Paddy Smashing\AppData\Roaming\M8 Software\Spartan_Data\Clips\OL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62"/>
                    <a:stretch/>
                  </pic:blipFill>
                  <pic:spPr bwMode="auto">
                    <a:xfrm>
                      <a:off x="0" y="0"/>
                      <a:ext cx="6015805" cy="592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0A629E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3/</w:t>
      </w:r>
      <w:r w:rsidRPr="00057E3A">
        <w:rPr>
          <w:rFonts w:cs="Calibri"/>
          <w:b/>
          <w:color w:val="000000"/>
        </w:rPr>
        <w:tab/>
      </w:r>
      <w:r>
        <w:t>iGCSE Chem/2013s/Paper 6/</w:t>
      </w:r>
    </w:p>
    <w:p w14:paraId="7A75F853" w14:textId="77777777" w:rsidR="00513BF5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D4EE486" wp14:editId="26A19830">
            <wp:extent cx="5617028" cy="3404811"/>
            <wp:effectExtent l="0" t="0" r="3175" b="5715"/>
            <wp:docPr id="135" name="Picture 135" descr="C:\Users\Paddy Smashing\AppData\Roaming\M8 Software\Spartan_Data\Clips\OL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 descr="C:\Users\Paddy Smashing\AppData\Roaming\M8 Software\Spartan_Data\Clips\OL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272"/>
                    <a:stretch/>
                  </pic:blipFill>
                  <pic:spPr bwMode="auto">
                    <a:xfrm>
                      <a:off x="0" y="0"/>
                      <a:ext cx="5627722" cy="3411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C47972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>
        <w:lastRenderedPageBreak/>
        <w:t>\</w:t>
      </w:r>
      <w:r w:rsidRPr="00C47B5B">
        <w:rPr>
          <w:noProof/>
        </w:rPr>
        <w:drawing>
          <wp:inline distT="0" distB="0" distL="0" distR="0" wp14:anchorId="2058230F" wp14:editId="7045C413">
            <wp:extent cx="6153785" cy="4339953"/>
            <wp:effectExtent l="0" t="0" r="0" b="3810"/>
            <wp:docPr id="136" name="Picture 136" descr="C:\Users\Paddy Smashing\AppData\Roaming\M8 Software\Spartan_Data\Clips\OL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 descr="C:\Users\Paddy Smashing\AppData\Roaming\M8 Software\Spartan_Data\Clips\OL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796"/>
                    <a:stretch/>
                  </pic:blipFill>
                  <pic:spPr bwMode="auto">
                    <a:xfrm>
                      <a:off x="0" y="0"/>
                      <a:ext cx="6153785" cy="433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73D676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4/</w:t>
      </w:r>
      <w:r w:rsidRPr="00057E3A">
        <w:rPr>
          <w:rFonts w:cs="Calibri"/>
          <w:b/>
          <w:color w:val="000000"/>
        </w:rPr>
        <w:tab/>
      </w:r>
      <w:r>
        <w:t>iGCSE Chem/2012/w/Paper 6/</w:t>
      </w:r>
    </w:p>
    <w:p w14:paraId="3CF77B15" w14:textId="77777777" w:rsidR="00513BF5" w:rsidRDefault="00513BF5" w:rsidP="00513BF5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3F7FEDA3" wp14:editId="29CC4CE0">
            <wp:extent cx="6095548" cy="4630057"/>
            <wp:effectExtent l="0" t="0" r="635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532"/>
                    <a:stretch/>
                  </pic:blipFill>
                  <pic:spPr bwMode="auto">
                    <a:xfrm>
                      <a:off x="0" y="0"/>
                      <a:ext cx="6096000" cy="4630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39A52C" w14:textId="77777777" w:rsidR="00513BF5" w:rsidRPr="00C47B5B" w:rsidRDefault="00513BF5" w:rsidP="00513BF5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1DADEBDE" wp14:editId="343E69DB">
            <wp:extent cx="6095548" cy="2626542"/>
            <wp:effectExtent l="0" t="0" r="635" b="254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431" b="2699"/>
                    <a:stretch/>
                  </pic:blipFill>
                  <pic:spPr bwMode="auto">
                    <a:xfrm>
                      <a:off x="0" y="0"/>
                      <a:ext cx="6096000" cy="2626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82934E" w14:textId="77777777" w:rsidR="00513BF5" w:rsidRDefault="00513BF5" w:rsidP="00513BF5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596FD7F7" wp14:editId="32BCFDAA">
            <wp:extent cx="6284442" cy="3744595"/>
            <wp:effectExtent l="0" t="0" r="2540" b="825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995"/>
                    <a:stretch/>
                  </pic:blipFill>
                  <pic:spPr bwMode="auto">
                    <a:xfrm>
                      <a:off x="0" y="0"/>
                      <a:ext cx="6284595" cy="3744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59D6CD" w14:textId="77777777" w:rsidR="00513BF5" w:rsidRPr="00C47B5B" w:rsidRDefault="00513BF5" w:rsidP="00513BF5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175C41EB" wp14:editId="4959A212">
            <wp:extent cx="6284595" cy="5544548"/>
            <wp:effectExtent l="0" t="0" r="1905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695" b="1073"/>
                    <a:stretch/>
                  </pic:blipFill>
                  <pic:spPr bwMode="auto">
                    <a:xfrm>
                      <a:off x="0" y="0"/>
                      <a:ext cx="6284595" cy="5544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924A8B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EAB743E" wp14:editId="629730FC">
            <wp:extent cx="5907405" cy="885190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92" b="25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405" cy="88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288B2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5/</w:t>
      </w:r>
      <w:r w:rsidRPr="00057E3A">
        <w:rPr>
          <w:rFonts w:cs="Calibri"/>
          <w:b/>
          <w:color w:val="000000"/>
        </w:rPr>
        <w:tab/>
      </w:r>
      <w:r>
        <w:t>iGCSE Chem/2010/w/Paper 6/</w:t>
      </w:r>
    </w:p>
    <w:p w14:paraId="2A82D21B" w14:textId="77777777" w:rsidR="00513BF5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5D3F11CE" wp14:editId="579AF901">
            <wp:extent cx="6096000" cy="2627086"/>
            <wp:effectExtent l="0" t="0" r="0" b="190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3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0" b="57367"/>
                    <a:stretch/>
                  </pic:blipFill>
                  <pic:spPr bwMode="auto">
                    <a:xfrm>
                      <a:off x="0" y="0"/>
                      <a:ext cx="6096000" cy="2627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C32D8D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6F4F8E27" wp14:editId="5A0D527F">
            <wp:extent cx="6096000" cy="3091452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3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556" b="7298"/>
                    <a:stretch/>
                  </pic:blipFill>
                  <pic:spPr bwMode="auto">
                    <a:xfrm>
                      <a:off x="0" y="0"/>
                      <a:ext cx="6096000" cy="3091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B75F9B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6/</w:t>
      </w:r>
      <w:r w:rsidRPr="00057E3A">
        <w:rPr>
          <w:rFonts w:cs="Calibri"/>
          <w:b/>
          <w:color w:val="000000"/>
        </w:rPr>
        <w:tab/>
      </w:r>
      <w:r>
        <w:t>iGCSE Chem/2009/w/Paper 6/</w:t>
      </w:r>
    </w:p>
    <w:p w14:paraId="36DB67A5" w14:textId="77777777" w:rsidR="00513BF5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4C22B45E" wp14:editId="6A6E5901">
            <wp:extent cx="6212078" cy="5646057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678"/>
                    <a:stretch/>
                  </pic:blipFill>
                  <pic:spPr bwMode="auto">
                    <a:xfrm>
                      <a:off x="0" y="0"/>
                      <a:ext cx="6212205" cy="5646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23F079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65979EB" wp14:editId="51A6FE31">
            <wp:extent cx="6212205" cy="638447"/>
            <wp:effectExtent l="0" t="0" r="0" b="952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037" b="6767"/>
                    <a:stretch/>
                  </pic:blipFill>
                  <pic:spPr bwMode="auto">
                    <a:xfrm>
                      <a:off x="0" y="0"/>
                      <a:ext cx="6212205" cy="638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CD0907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7/</w:t>
      </w:r>
      <w:r w:rsidRPr="00057E3A">
        <w:rPr>
          <w:rFonts w:cs="Calibri"/>
          <w:b/>
          <w:color w:val="000000"/>
        </w:rPr>
        <w:tab/>
      </w:r>
      <w:r>
        <w:t>iGCSE Chem/2008/w/Paper 6/</w:t>
      </w:r>
    </w:p>
    <w:p w14:paraId="27E03ECA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E728521" wp14:editId="5A6A08F8">
            <wp:extent cx="6168390" cy="8447405"/>
            <wp:effectExtent l="0" t="0" r="381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390" cy="844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59EED" w14:textId="77777777" w:rsidR="00513BF5" w:rsidRDefault="00513BF5" w:rsidP="00513BF5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7E3ED83D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8/</w:t>
      </w:r>
      <w:r w:rsidRPr="00057E3A">
        <w:rPr>
          <w:rFonts w:cs="Calibri"/>
          <w:b/>
          <w:color w:val="000000"/>
        </w:rPr>
        <w:tab/>
      </w:r>
      <w:r>
        <w:t>iGCSE Chem/2008s/Paper 6/</w:t>
      </w:r>
    </w:p>
    <w:p w14:paraId="4BFA9CD0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30E704F6" wp14:editId="29B6164E">
            <wp:extent cx="6313805" cy="7126605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4" r="1843" b="4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805" cy="712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EACC1" w14:textId="77777777" w:rsidR="00513BF5" w:rsidRDefault="00513BF5" w:rsidP="00513BF5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1316561C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9/</w:t>
      </w:r>
      <w:r w:rsidRPr="00057E3A">
        <w:rPr>
          <w:rFonts w:cs="Calibri"/>
          <w:b/>
          <w:color w:val="000000"/>
        </w:rPr>
        <w:tab/>
      </w:r>
      <w:r>
        <w:t>iGCSE Chem/2007s/Paper 6/</w:t>
      </w:r>
    </w:p>
    <w:p w14:paraId="5AF23C86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49826602" wp14:editId="2A9032FE">
            <wp:extent cx="6168390" cy="7285990"/>
            <wp:effectExtent l="0" t="0" r="381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9" b="1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390" cy="728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8BE0B" w14:textId="77777777" w:rsidR="00513BF5" w:rsidRDefault="00513BF5" w:rsidP="00513BF5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5C6F6BE9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10/</w:t>
      </w:r>
      <w:r w:rsidRPr="00057E3A">
        <w:rPr>
          <w:rFonts w:cs="Calibri"/>
          <w:b/>
          <w:color w:val="000000"/>
        </w:rPr>
        <w:tab/>
      </w:r>
      <w:r>
        <w:t>iGCSE Chem/2006s/Paper 6/</w:t>
      </w:r>
    </w:p>
    <w:p w14:paraId="398BA129" w14:textId="77777777" w:rsidR="00513BF5" w:rsidRPr="00C47B5B" w:rsidRDefault="00513BF5" w:rsidP="00513BF5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901130F" wp14:editId="39453005">
            <wp:extent cx="5863772" cy="5051986"/>
            <wp:effectExtent l="0" t="0" r="381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685" cy="505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281BA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11/</w:t>
      </w:r>
      <w:r w:rsidRPr="00057E3A">
        <w:rPr>
          <w:rFonts w:cs="Calibri"/>
          <w:b/>
          <w:color w:val="000000"/>
        </w:rPr>
        <w:tab/>
      </w:r>
      <w:r>
        <w:t>iGCSE Chem/2005/w/Paper 6/</w:t>
      </w:r>
    </w:p>
    <w:p w14:paraId="2727A2A0" w14:textId="77777777" w:rsidR="00513BF5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E4FF62D" wp14:editId="4CA3E554">
            <wp:extent cx="6125028" cy="4064849"/>
            <wp:effectExtent l="0" t="0" r="9525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42781"/>
                    <a:stretch/>
                  </pic:blipFill>
                  <pic:spPr bwMode="auto">
                    <a:xfrm>
                      <a:off x="0" y="0"/>
                      <a:ext cx="6141913" cy="407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9696BD" w14:textId="77777777" w:rsidR="00513BF5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46A19E35" wp14:editId="413F372A">
            <wp:extent cx="6284860" cy="232228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721" b="36093"/>
                    <a:stretch/>
                  </pic:blipFill>
                  <pic:spPr bwMode="auto">
                    <a:xfrm>
                      <a:off x="0" y="0"/>
                      <a:ext cx="6285865" cy="23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21967E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31340CEB" wp14:editId="34E051DD">
            <wp:extent cx="6285865" cy="2165532"/>
            <wp:effectExtent l="0" t="0" r="635" b="635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292" b="3004"/>
                    <a:stretch/>
                  </pic:blipFill>
                  <pic:spPr bwMode="auto">
                    <a:xfrm>
                      <a:off x="0" y="0"/>
                      <a:ext cx="6285865" cy="2165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9744B5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12/</w:t>
      </w:r>
      <w:r w:rsidRPr="00057E3A">
        <w:rPr>
          <w:rFonts w:cs="Calibri"/>
          <w:b/>
          <w:color w:val="000000"/>
        </w:rPr>
        <w:tab/>
      </w:r>
      <w:r>
        <w:t>iGCSE Chem/2005s/Paper 6/</w:t>
      </w:r>
    </w:p>
    <w:p w14:paraId="17337A92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CB1517F" wp14:editId="5990302E">
            <wp:extent cx="6356985" cy="6966585"/>
            <wp:effectExtent l="0" t="0" r="5715" b="5715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985" cy="696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1E9F7" w14:textId="77777777" w:rsidR="00513BF5" w:rsidRDefault="00513BF5" w:rsidP="00513BF5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57A961AD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13/</w:t>
      </w:r>
      <w:r w:rsidRPr="00057E3A">
        <w:rPr>
          <w:rFonts w:cs="Calibri"/>
          <w:b/>
          <w:color w:val="000000"/>
        </w:rPr>
        <w:tab/>
      </w:r>
      <w:r>
        <w:t>iGCSE Chem/2004s/Paper 6/</w:t>
      </w:r>
    </w:p>
    <w:p w14:paraId="1815057D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B9533A6" wp14:editId="75EB2019">
            <wp:extent cx="6487795" cy="9521190"/>
            <wp:effectExtent l="0" t="0" r="8255" b="381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795" cy="952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04581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14/</w:t>
      </w:r>
      <w:r w:rsidRPr="00057E3A">
        <w:rPr>
          <w:rFonts w:cs="Calibri"/>
          <w:b/>
          <w:color w:val="000000"/>
        </w:rPr>
        <w:tab/>
      </w:r>
      <w:r>
        <w:t>iGCSE Chem/2003s/Paper 6/</w:t>
      </w:r>
    </w:p>
    <w:p w14:paraId="48F74F70" w14:textId="77777777" w:rsidR="00513BF5" w:rsidRPr="00C47B5B" w:rsidRDefault="00513BF5" w:rsidP="00513BF5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583B5325" wp14:editId="76F19A37">
            <wp:extent cx="6444615" cy="7562215"/>
            <wp:effectExtent l="0" t="0" r="0" b="635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7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615" cy="756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F52FA" w14:textId="77777777" w:rsidR="00513BF5" w:rsidRPr="00C47B5B" w:rsidRDefault="00513BF5" w:rsidP="00513BF5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2DB61FC6" wp14:editId="3EEDC912">
            <wp:extent cx="6531610" cy="2569210"/>
            <wp:effectExtent l="0" t="0" r="2540" b="254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610" cy="256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F321D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43477EB9" wp14:editId="28D5481D">
            <wp:extent cx="6400800" cy="2569210"/>
            <wp:effectExtent l="0" t="0" r="0" b="254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256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24E97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15/</w:t>
      </w:r>
      <w:r w:rsidRPr="00057E3A">
        <w:rPr>
          <w:rFonts w:cs="Calibri"/>
          <w:b/>
          <w:color w:val="000000"/>
        </w:rPr>
        <w:tab/>
      </w:r>
      <w:r>
        <w:t>iGCSE Chem/2002s/Paper 6/</w:t>
      </w:r>
    </w:p>
    <w:p w14:paraId="508DB858" w14:textId="77777777" w:rsidR="00513BF5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93C5043" wp14:editId="39DFD802">
            <wp:extent cx="6168390" cy="3933371"/>
            <wp:effectExtent l="0" t="0" r="381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8" b="57118"/>
                    <a:stretch/>
                  </pic:blipFill>
                  <pic:spPr bwMode="auto">
                    <a:xfrm>
                      <a:off x="0" y="0"/>
                      <a:ext cx="6168390" cy="3933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E5D85E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5B6E8B02" wp14:editId="3AD7B41A">
            <wp:extent cx="6168390" cy="5268504"/>
            <wp:effectExtent l="0" t="0" r="3810" b="889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114"/>
                    <a:stretch/>
                  </pic:blipFill>
                  <pic:spPr bwMode="auto">
                    <a:xfrm>
                      <a:off x="0" y="0"/>
                      <a:ext cx="6168390" cy="5268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AA6FA1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16/</w:t>
      </w:r>
      <w:r w:rsidRPr="00057E3A">
        <w:rPr>
          <w:rFonts w:cs="Calibri"/>
          <w:b/>
          <w:color w:val="000000"/>
        </w:rPr>
        <w:tab/>
      </w:r>
      <w:r>
        <w:t>iGCSE Chem/2002s/Paper 6/</w:t>
      </w:r>
    </w:p>
    <w:p w14:paraId="60895964" w14:textId="77777777" w:rsidR="00513BF5" w:rsidRDefault="00513BF5" w:rsidP="00513BF5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0252443" wp14:editId="2BECD783">
            <wp:extent cx="6125210" cy="3686628"/>
            <wp:effectExtent l="0" t="0" r="0" b="9525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4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488"/>
                    <a:stretch/>
                  </pic:blipFill>
                  <pic:spPr bwMode="auto">
                    <a:xfrm>
                      <a:off x="0" y="0"/>
                      <a:ext cx="6125210" cy="368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372C5F" w14:textId="77777777" w:rsidR="00513BF5" w:rsidRPr="00C47B5B" w:rsidRDefault="00513BF5" w:rsidP="00513BF5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381486C5" wp14:editId="0683150D">
            <wp:extent cx="6125210" cy="5297442"/>
            <wp:effectExtent l="0" t="0" r="889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4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787"/>
                    <a:stretch/>
                  </pic:blipFill>
                  <pic:spPr bwMode="auto">
                    <a:xfrm>
                      <a:off x="0" y="0"/>
                      <a:ext cx="6125210" cy="5297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ADE03A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DCB5342" wp14:editId="2C460C61">
            <wp:extent cx="6255385" cy="1988185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7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385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FCEE3" w14:textId="77777777" w:rsidR="00513BF5" w:rsidRDefault="00513BF5" w:rsidP="00513BF5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0E30AEB0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17/</w:t>
      </w:r>
      <w:r w:rsidRPr="00057E3A">
        <w:rPr>
          <w:rFonts w:cs="Calibri"/>
          <w:b/>
          <w:color w:val="000000"/>
        </w:rPr>
        <w:tab/>
      </w:r>
      <w:r>
        <w:t>iGCSE Chem/2001/w/Paper 6/</w:t>
      </w:r>
    </w:p>
    <w:p w14:paraId="7CAA4FB4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655B364" wp14:editId="70CFC81C">
            <wp:extent cx="6212205" cy="7112000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205" cy="71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0AE51" w14:textId="77777777" w:rsidR="00513BF5" w:rsidRDefault="00513BF5" w:rsidP="00513BF5">
      <w:pPr>
        <w:pStyle w:val="Heading1"/>
      </w:pPr>
      <w:bookmarkStart w:id="7" w:name="_Toc511723927"/>
      <w:r>
        <w:t>Mark Scheme iG Chem 5 EQ P6 15w to 01s 104marks</w:t>
      </w:r>
      <w:bookmarkEnd w:id="7"/>
    </w:p>
    <w:p w14:paraId="76EC3210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1/</w:t>
      </w:r>
      <w:r w:rsidRPr="00057E3A">
        <w:rPr>
          <w:rFonts w:cs="Calibri"/>
          <w:b/>
          <w:color w:val="000000"/>
        </w:rPr>
        <w:tab/>
      </w:r>
      <w:r>
        <w:t>iGCSE Chem/2015s/Paper 6/</w:t>
      </w:r>
    </w:p>
    <w:p w14:paraId="5E498B71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E3CD0A2" wp14:editId="2E1CB770">
            <wp:extent cx="6690995" cy="1538605"/>
            <wp:effectExtent l="0" t="0" r="0" b="4445"/>
            <wp:docPr id="164" name="Picture 164" descr="C:\Users\Paddy Smashing\AppData\Roaming\M8 Software\Spartan_Data\Clips\OL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0" descr="C:\Users\Paddy Smashing\AppData\Roaming\M8 Software\Spartan_Data\Clips\OL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35"/>
                    <a:stretch/>
                  </pic:blipFill>
                  <pic:spPr bwMode="auto">
                    <a:xfrm>
                      <a:off x="0" y="0"/>
                      <a:ext cx="6690995" cy="15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77632A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2/</w:t>
      </w:r>
      <w:r w:rsidRPr="00057E3A">
        <w:rPr>
          <w:rFonts w:cs="Calibri"/>
          <w:b/>
          <w:color w:val="000000"/>
        </w:rPr>
        <w:tab/>
      </w:r>
      <w:r>
        <w:t>iGCSE Chem/2015march/Paper 6/</w:t>
      </w:r>
    </w:p>
    <w:p w14:paraId="6D24186C" w14:textId="77777777" w:rsidR="00513BF5" w:rsidRPr="00C47B5B" w:rsidRDefault="00513BF5" w:rsidP="00513BF5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1EB5FC69" wp14:editId="46A10EE0">
            <wp:extent cx="6502400" cy="1553210"/>
            <wp:effectExtent l="0" t="0" r="0" b="8890"/>
            <wp:docPr id="165" name="Picture 165" descr="C:\Users\Paddy Smashing\AppData\Roaming\M8 Software\Spartan_Data\Clips\OL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 descr="C:\Users\Paddy Smashing\AppData\Roaming\M8 Software\Spartan_Data\Clips\OL75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400" cy="155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9E318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</w:p>
    <w:p w14:paraId="0819CCF0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3/</w:t>
      </w:r>
      <w:r w:rsidRPr="00057E3A">
        <w:rPr>
          <w:rFonts w:cs="Calibri"/>
          <w:b/>
          <w:color w:val="000000"/>
        </w:rPr>
        <w:tab/>
      </w:r>
      <w:r>
        <w:t>iGCSE Chem/2013s/Paper 6/</w:t>
      </w:r>
    </w:p>
    <w:p w14:paraId="60D7D606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BC49333" wp14:editId="2F4FCD9E">
            <wp:extent cx="6502400" cy="3178810"/>
            <wp:effectExtent l="0" t="0" r="0" b="2540"/>
            <wp:docPr id="166" name="Picture 166" descr="C:\Users\Paddy Smashing\AppData\Roaming\M8 Software\Spartan_Data\Clips\O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5" descr="C:\Users\Paddy Smashing\AppData\Roaming\M8 Software\Spartan_Data\Clips\OL1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400" cy="317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A7EEB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4/</w:t>
      </w:r>
      <w:r w:rsidRPr="00057E3A">
        <w:rPr>
          <w:rFonts w:cs="Calibri"/>
          <w:b/>
          <w:color w:val="000000"/>
        </w:rPr>
        <w:tab/>
      </w:r>
      <w:r>
        <w:t>iGCSE Chem/2012/w/Paper 6/</w:t>
      </w:r>
    </w:p>
    <w:p w14:paraId="0623D5F1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38FE1D2" wp14:editId="61D6EA56">
            <wp:extent cx="6415405" cy="3977005"/>
            <wp:effectExtent l="0" t="0" r="4445" b="4445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02" b="3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405" cy="397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3267D" w14:textId="77777777" w:rsidR="00513BF5" w:rsidRDefault="00513BF5" w:rsidP="00513BF5">
      <w:pPr>
        <w:spacing w:after="0" w:line="240" w:lineRule="auto"/>
        <w:rPr>
          <w:rFonts w:cs="Calibri"/>
          <w:b/>
          <w:bCs/>
          <w:color w:val="000000"/>
        </w:rPr>
      </w:pPr>
    </w:p>
    <w:p w14:paraId="6A785C21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5/</w:t>
      </w:r>
      <w:r w:rsidRPr="00057E3A">
        <w:rPr>
          <w:rFonts w:cs="Calibri"/>
          <w:b/>
          <w:color w:val="000000"/>
        </w:rPr>
        <w:tab/>
      </w:r>
      <w:r>
        <w:t>iGCSE Chem/2010/w/Paper 6/</w:t>
      </w:r>
    </w:p>
    <w:p w14:paraId="26734C36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CE8D62A" wp14:editId="5B6CB278">
            <wp:extent cx="6502400" cy="1466215"/>
            <wp:effectExtent l="0" t="0" r="0" b="63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6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400" cy="146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F6E83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6/</w:t>
      </w:r>
      <w:r w:rsidRPr="00057E3A">
        <w:rPr>
          <w:rFonts w:cs="Calibri"/>
          <w:b/>
          <w:color w:val="000000"/>
        </w:rPr>
        <w:tab/>
      </w:r>
      <w:r>
        <w:t>iGCSE Chem/2009/w/Paper 6/</w:t>
      </w:r>
    </w:p>
    <w:p w14:paraId="0C7F6897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t>;</w:t>
      </w:r>
      <w:r w:rsidRPr="00C47B5B">
        <w:rPr>
          <w:noProof/>
        </w:rPr>
        <w:drawing>
          <wp:inline distT="0" distB="0" distL="0" distR="0" wp14:anchorId="74077BAF" wp14:editId="5E20DD76">
            <wp:extent cx="6371590" cy="2061210"/>
            <wp:effectExtent l="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2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590" cy="206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C29E6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7/</w:t>
      </w:r>
      <w:r w:rsidRPr="00057E3A">
        <w:rPr>
          <w:rFonts w:cs="Calibri"/>
          <w:b/>
          <w:color w:val="000000"/>
        </w:rPr>
        <w:tab/>
      </w:r>
      <w:r>
        <w:t>iGCSE Chem/2008/w/Paper 6/</w:t>
      </w:r>
    </w:p>
    <w:p w14:paraId="2F400325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DDCDF7F" wp14:editId="0D76C6A2">
            <wp:extent cx="6473190" cy="1901190"/>
            <wp:effectExtent l="0" t="0" r="3810" b="381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8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42" b="15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190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56AD2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8/</w:t>
      </w:r>
      <w:r w:rsidRPr="00057E3A">
        <w:rPr>
          <w:rFonts w:cs="Calibri"/>
          <w:b/>
          <w:color w:val="000000"/>
        </w:rPr>
        <w:tab/>
      </w:r>
      <w:r>
        <w:t>iGCSE Chem/2008s/Paper 6/</w:t>
      </w:r>
    </w:p>
    <w:p w14:paraId="419FE5F6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0AEF0DF" wp14:editId="725B6171">
            <wp:extent cx="6415405" cy="1799590"/>
            <wp:effectExtent l="0" t="0" r="4445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0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40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5E8E2" w14:textId="77777777" w:rsidR="00513BF5" w:rsidRDefault="00513BF5" w:rsidP="00513BF5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4B03E9C3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9/</w:t>
      </w:r>
      <w:r w:rsidRPr="00057E3A">
        <w:rPr>
          <w:rFonts w:cs="Calibri"/>
          <w:b/>
          <w:color w:val="000000"/>
        </w:rPr>
        <w:tab/>
      </w:r>
      <w:r>
        <w:t>iGCSE Chem/2007s/Paper 6/</w:t>
      </w:r>
    </w:p>
    <w:p w14:paraId="702BB880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36B6225D" wp14:editId="04511C6F">
            <wp:extent cx="6531610" cy="1567815"/>
            <wp:effectExtent l="0" t="0" r="254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2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610" cy="156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1FE76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10/</w:t>
      </w:r>
      <w:r w:rsidRPr="00057E3A">
        <w:rPr>
          <w:rFonts w:cs="Calibri"/>
          <w:b/>
          <w:color w:val="000000"/>
        </w:rPr>
        <w:tab/>
      </w:r>
      <w:r>
        <w:t>iGCSE Chem/2006s/Paper 6/</w:t>
      </w:r>
    </w:p>
    <w:p w14:paraId="5C9BC75D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36BC8F37" wp14:editId="7ACEEFFE">
            <wp:extent cx="5501005" cy="783590"/>
            <wp:effectExtent l="0" t="0" r="4445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4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005" cy="78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C1419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11/</w:t>
      </w:r>
      <w:r w:rsidRPr="00057E3A">
        <w:rPr>
          <w:rFonts w:cs="Calibri"/>
          <w:b/>
          <w:color w:val="000000"/>
        </w:rPr>
        <w:tab/>
      </w:r>
      <w:r>
        <w:t>iGCSE Chem/2005/w/Paper 6/</w:t>
      </w:r>
    </w:p>
    <w:p w14:paraId="1EDBF0B4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FD9DA42" wp14:editId="139700E7">
            <wp:extent cx="6299200" cy="1509395"/>
            <wp:effectExtent l="0" t="0" r="635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150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DF943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12/</w:t>
      </w:r>
      <w:r w:rsidRPr="00057E3A">
        <w:rPr>
          <w:rFonts w:cs="Calibri"/>
          <w:b/>
          <w:color w:val="000000"/>
        </w:rPr>
        <w:tab/>
      </w:r>
      <w:r>
        <w:t>iGCSE Chem/2005s/Paper 6/</w:t>
      </w:r>
    </w:p>
    <w:p w14:paraId="0B40714F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30A5930" wp14:editId="5F0C53E9">
            <wp:extent cx="6415405" cy="1378585"/>
            <wp:effectExtent l="0" t="0" r="4445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405" cy="137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7A1D1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13/</w:t>
      </w:r>
      <w:r w:rsidRPr="00057E3A">
        <w:rPr>
          <w:rFonts w:cs="Calibri"/>
          <w:b/>
          <w:color w:val="000000"/>
        </w:rPr>
        <w:tab/>
      </w:r>
      <w:r>
        <w:t>iGCSE Chem/2004s/Paper 6/</w:t>
      </w:r>
    </w:p>
    <w:p w14:paraId="511798A8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76FC0ACD" wp14:editId="3E374FA9">
            <wp:extent cx="6371590" cy="1799590"/>
            <wp:effectExtent l="0" t="0" r="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59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834AF" w14:textId="77777777" w:rsidR="00513BF5" w:rsidRDefault="00513BF5" w:rsidP="00513BF5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1A19D446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14/</w:t>
      </w:r>
      <w:r w:rsidRPr="00057E3A">
        <w:rPr>
          <w:rFonts w:cs="Calibri"/>
          <w:b/>
          <w:color w:val="000000"/>
        </w:rPr>
        <w:tab/>
      </w:r>
      <w:r>
        <w:t>iGCSE Chem/2003s/Paper 6/</w:t>
      </w:r>
    </w:p>
    <w:p w14:paraId="6BF14BD5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AF7E387" wp14:editId="42E0A9C7">
            <wp:extent cx="6444615" cy="1930400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615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71262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15/</w:t>
      </w:r>
      <w:r w:rsidRPr="00057E3A">
        <w:rPr>
          <w:rFonts w:cs="Calibri"/>
          <w:b/>
          <w:color w:val="000000"/>
        </w:rPr>
        <w:tab/>
      </w:r>
      <w:r>
        <w:t>iGCSE Chem/2002s/Paper 6/</w:t>
      </w:r>
    </w:p>
    <w:p w14:paraId="7B88F192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3FDE1B53" wp14:editId="46CB056F">
            <wp:extent cx="6400800" cy="2496185"/>
            <wp:effectExtent l="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8622D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16/</w:t>
      </w:r>
      <w:r w:rsidRPr="00057E3A">
        <w:rPr>
          <w:rFonts w:cs="Calibri"/>
          <w:b/>
          <w:color w:val="000000"/>
        </w:rPr>
        <w:tab/>
      </w:r>
      <w:r>
        <w:t>iGCSE Chem/2002s/Paper 6/</w:t>
      </w:r>
    </w:p>
    <w:p w14:paraId="09CB472C" w14:textId="77777777" w:rsidR="00513BF5" w:rsidRPr="00C47B5B" w:rsidRDefault="00513BF5" w:rsidP="00513BF5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59C5BB2" wp14:editId="0A76BCD8">
            <wp:extent cx="6052185" cy="1771015"/>
            <wp:effectExtent l="0" t="0" r="5715" b="635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185" cy="177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608E6" w14:textId="77777777" w:rsidR="00513BF5" w:rsidRPr="00C47B5B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83763A5" wp14:editId="4FF654C2">
            <wp:extent cx="6038215" cy="1073785"/>
            <wp:effectExtent l="0" t="0" r="635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215" cy="107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035F3" w14:textId="77777777" w:rsidR="00513BF5" w:rsidRPr="00C47B5B" w:rsidRDefault="00513BF5" w:rsidP="00513BF5">
      <w:pPr>
        <w:spacing w:after="0" w:line="240" w:lineRule="auto"/>
      </w:pPr>
      <w:r>
        <w:rPr>
          <w:rFonts w:cs="Calibri"/>
          <w:b/>
          <w:bCs/>
          <w:color w:val="000000"/>
        </w:rPr>
        <w:t>Q# 17/</w:t>
      </w:r>
      <w:r w:rsidRPr="00057E3A">
        <w:rPr>
          <w:rFonts w:cs="Calibri"/>
          <w:b/>
          <w:color w:val="000000"/>
        </w:rPr>
        <w:tab/>
      </w:r>
      <w:r>
        <w:t>iGCSE Chem/2001/w/Paper 6/</w:t>
      </w:r>
    </w:p>
    <w:p w14:paraId="7F626F4F" w14:textId="77777777" w:rsidR="00513BF5" w:rsidRPr="008D30BA" w:rsidRDefault="00513BF5" w:rsidP="00513BF5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381E6993" wp14:editId="01C4F0BE">
            <wp:extent cx="6386195" cy="1625600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2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195" cy="16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4A608" w14:textId="77777777" w:rsidR="00762960" w:rsidRDefault="00762960" w:rsidP="00762960">
      <w:pPr>
        <w:pStyle w:val="Heading1"/>
      </w:pPr>
      <w:bookmarkStart w:id="8" w:name="_Toc511723928"/>
      <w:r>
        <w:lastRenderedPageBreak/>
        <w:t>iG Chem 6 EQ P6 15w to 01w 221marks</w:t>
      </w:r>
      <w:bookmarkEnd w:id="8"/>
    </w:p>
    <w:p w14:paraId="402246E4" w14:textId="77777777" w:rsidR="00762960" w:rsidRDefault="00762960" w:rsidP="00762960">
      <w:pPr>
        <w:spacing w:after="0" w:line="240" w:lineRule="auto"/>
      </w:pPr>
      <w:r>
        <w:rPr>
          <w:noProof/>
        </w:rPr>
        <w:drawing>
          <wp:inline distT="0" distB="0" distL="0" distR="0" wp14:anchorId="1F78BE4B" wp14:editId="7628F838">
            <wp:extent cx="6666931" cy="4026090"/>
            <wp:effectExtent l="0" t="0" r="635" b="12700"/>
            <wp:docPr id="182" name="Chart 18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9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3"/>
              </a:graphicData>
            </a:graphic>
          </wp:inline>
        </w:drawing>
      </w:r>
    </w:p>
    <w:p w14:paraId="7E066554" w14:textId="77777777" w:rsidR="00762960" w:rsidRDefault="00762960" w:rsidP="00762960">
      <w:pPr>
        <w:spacing w:after="0" w:line="240" w:lineRule="auto"/>
      </w:pPr>
      <w:r w:rsidRPr="002D6D35">
        <w:rPr>
          <w:noProof/>
        </w:rPr>
        <w:drawing>
          <wp:inline distT="0" distB="0" distL="0" distR="0" wp14:anchorId="1CC7664B" wp14:editId="28AC1F18">
            <wp:extent cx="6285865" cy="4068315"/>
            <wp:effectExtent l="0" t="0" r="635" b="889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865" cy="406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A32D0" w14:textId="77777777" w:rsidR="00762960" w:rsidRDefault="00762960" w:rsidP="00762960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432C3399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1/</w:t>
      </w:r>
      <w:r>
        <w:rPr>
          <w:rFonts w:cs="Calibri"/>
          <w:b/>
          <w:bCs/>
          <w:color w:val="000000"/>
        </w:rPr>
        <w:tab/>
      </w:r>
      <w:r>
        <w:t>iGCSE Chem/2014s/Paper 6/</w:t>
      </w:r>
    </w:p>
    <w:p w14:paraId="11C44CDA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E319902" wp14:editId="7FC7D1E4">
            <wp:extent cx="6577965" cy="6073140"/>
            <wp:effectExtent l="0" t="0" r="0" b="3810"/>
            <wp:docPr id="184" name="Picture 184" descr="C:\Users\Paddy Smashing\AppData\Roaming\M8 Software\Spartan_Data\Clips\OL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 descr="C:\Users\Paddy Smashing\AppData\Roaming\M8 Software\Spartan_Data\Clips\OL16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965" cy="607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4F9A0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t>Q# 2/</w:t>
      </w:r>
      <w:r>
        <w:rPr>
          <w:rFonts w:cs="Calibri"/>
          <w:b/>
          <w:bCs/>
          <w:color w:val="000000"/>
        </w:rPr>
        <w:tab/>
      </w:r>
      <w:r>
        <w:t>iGCSE Chem/2013s/Paper 6/</w:t>
      </w:r>
    </w:p>
    <w:p w14:paraId="49A92BF7" w14:textId="77777777" w:rsidR="00762960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FCC14E2" wp14:editId="434A0216">
            <wp:extent cx="6277886" cy="2877671"/>
            <wp:effectExtent l="0" t="0" r="0" b="0"/>
            <wp:docPr id="185" name="Picture 185" descr="C:\Users\Paddy Smashing\AppData\Roaming\M8 Software\Spartan_Data\Clips\OL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 descr="C:\Users\Paddy Smashing\AppData\Roaming\M8 Software\Spartan_Data\Clips\OL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26"/>
                    <a:stretch/>
                  </pic:blipFill>
                  <pic:spPr bwMode="auto">
                    <a:xfrm>
                      <a:off x="0" y="0"/>
                      <a:ext cx="6278245" cy="287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088F73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093ED39F" wp14:editId="4A493521">
            <wp:extent cx="6278245" cy="6389706"/>
            <wp:effectExtent l="0" t="0" r="8255" b="0"/>
            <wp:docPr id="186" name="Picture 186" descr="C:\Users\Paddy Smashing\AppData\Roaming\M8 Software\Spartan_Data\Clips\OL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 descr="C:\Users\Paddy Smashing\AppData\Roaming\M8 Software\Spartan_Data\Clips\OL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450"/>
                    <a:stretch/>
                  </pic:blipFill>
                  <pic:spPr bwMode="auto">
                    <a:xfrm>
                      <a:off x="0" y="0"/>
                      <a:ext cx="6278245" cy="638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741E1F" w14:textId="77777777" w:rsidR="00762960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5881FEE" wp14:editId="023DF1B7">
            <wp:extent cx="6004395" cy="3106271"/>
            <wp:effectExtent l="0" t="0" r="0" b="0"/>
            <wp:docPr id="187" name="Picture 187" descr="C:\Users\Paddy Smashing\AppData\Roaming\M8 Software\Spartan_Data\Clips\OL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 descr="C:\Users\Paddy Smashing\AppData\Roaming\M8 Software\Spartan_Data\Clips\OL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65458"/>
                    <a:stretch/>
                  </pic:blipFill>
                  <pic:spPr bwMode="auto">
                    <a:xfrm>
                      <a:off x="0" y="0"/>
                      <a:ext cx="6005195" cy="310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B4621B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1D6E9D86" wp14:editId="379DDF52">
            <wp:extent cx="6005195" cy="5618928"/>
            <wp:effectExtent l="0" t="0" r="0" b="1270"/>
            <wp:docPr id="188" name="Picture 188" descr="C:\Users\Paddy Smashing\AppData\Roaming\M8 Software\Spartan_Data\Clips\OL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 descr="C:\Users\Paddy Smashing\AppData\Roaming\M8 Software\Spartan_Data\Clips\OL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527"/>
                    <a:stretch/>
                  </pic:blipFill>
                  <pic:spPr bwMode="auto">
                    <a:xfrm>
                      <a:off x="0" y="0"/>
                      <a:ext cx="6005195" cy="561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246D4B" w14:textId="77777777" w:rsidR="00762960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3E8D1BC4" wp14:editId="466EF2EA">
            <wp:extent cx="5909310" cy="4034118"/>
            <wp:effectExtent l="0" t="0" r="0" b="5080"/>
            <wp:docPr id="189" name="Picture 189" descr="C:\Users\Paddy Smashing\AppData\Roaming\M8 Software\Spartan_Data\Clips\OL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" descr="C:\Users\Paddy Smashing\AppData\Roaming\M8 Software\Spartan_Data\Clips\OL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582"/>
                    <a:stretch/>
                  </pic:blipFill>
                  <pic:spPr bwMode="auto">
                    <a:xfrm>
                      <a:off x="0" y="0"/>
                      <a:ext cx="5909310" cy="4034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8194AA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2969C424" wp14:editId="59965758">
            <wp:extent cx="5909310" cy="2777378"/>
            <wp:effectExtent l="0" t="0" r="0" b="4445"/>
            <wp:docPr id="190" name="Picture 190" descr="C:\Users\Paddy Smashing\AppData\Roaming\M8 Software\Spartan_Data\Clips\OL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" descr="C:\Users\Paddy Smashing\AppData\Roaming\M8 Software\Spartan_Data\Clips\OL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781"/>
                    <a:stretch/>
                  </pic:blipFill>
                  <pic:spPr bwMode="auto">
                    <a:xfrm>
                      <a:off x="0" y="0"/>
                      <a:ext cx="5909310" cy="2777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30FD00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</w:p>
    <w:p w14:paraId="4166A82A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t>Q# 3/</w:t>
      </w:r>
      <w:r>
        <w:rPr>
          <w:rFonts w:cs="Calibri"/>
          <w:b/>
          <w:bCs/>
          <w:color w:val="000000"/>
        </w:rPr>
        <w:tab/>
      </w:r>
      <w:r>
        <w:t>iGCSE Chem/2012s/Paper 6/</w:t>
      </w:r>
    </w:p>
    <w:p w14:paraId="1A4E31D2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7A1A2A2" wp14:editId="0EE90EA0">
            <wp:extent cx="6332855" cy="5090795"/>
            <wp:effectExtent l="0" t="0" r="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509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A019B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1DE2C7A6" wp14:editId="2011F5A3">
            <wp:extent cx="5701553" cy="4614526"/>
            <wp:effectExtent l="0" t="0" r="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354" cy="4624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C799C" w14:textId="77777777" w:rsidR="00762960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C0928E2" wp14:editId="3672488F">
            <wp:extent cx="6141142" cy="5082503"/>
            <wp:effectExtent l="0" t="0" r="0" b="4445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0" b="33405"/>
                    <a:stretch/>
                  </pic:blipFill>
                  <pic:spPr bwMode="auto">
                    <a:xfrm>
                      <a:off x="0" y="0"/>
                      <a:ext cx="6141720" cy="5082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5261DE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59566380" wp14:editId="6233FF43">
            <wp:extent cx="6141720" cy="2084406"/>
            <wp:effectExtent l="0" t="0" r="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290" b="5827"/>
                    <a:stretch/>
                  </pic:blipFill>
                  <pic:spPr bwMode="auto">
                    <a:xfrm>
                      <a:off x="0" y="0"/>
                      <a:ext cx="6141720" cy="2084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812F6E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t>Q# 4/</w:t>
      </w:r>
      <w:r>
        <w:rPr>
          <w:rFonts w:cs="Calibri"/>
          <w:b/>
          <w:bCs/>
          <w:color w:val="000000"/>
        </w:rPr>
        <w:tab/>
      </w:r>
      <w:r>
        <w:t>iGCSE Chem/2011/w/Paper 6/</w:t>
      </w:r>
    </w:p>
    <w:p w14:paraId="7205681F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FD49E67" wp14:editId="1ACDD94B">
            <wp:extent cx="5977890" cy="2156460"/>
            <wp:effectExtent l="0" t="0" r="381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8734F" w14:textId="77777777" w:rsidR="00762960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615E018" wp14:editId="7042EE5B">
            <wp:extent cx="5718175" cy="4760259"/>
            <wp:effectExtent l="0" t="0" r="0" b="254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465"/>
                    <a:stretch/>
                  </pic:blipFill>
                  <pic:spPr bwMode="auto">
                    <a:xfrm>
                      <a:off x="0" y="0"/>
                      <a:ext cx="5718175" cy="4760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EC75E4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52BEF9A4" wp14:editId="037BE7AB">
            <wp:extent cx="5718175" cy="3550845"/>
            <wp:effectExtent l="0" t="0" r="0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215" b="1614"/>
                    <a:stretch/>
                  </pic:blipFill>
                  <pic:spPr bwMode="auto">
                    <a:xfrm>
                      <a:off x="0" y="0"/>
                      <a:ext cx="5718175" cy="35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737DA7" w14:textId="77777777" w:rsidR="00762960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43732B7E" wp14:editId="3458463C">
            <wp:extent cx="5908924" cy="6010835"/>
            <wp:effectExtent l="0" t="0" r="0" b="9525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431"/>
                    <a:stretch/>
                  </pic:blipFill>
                  <pic:spPr bwMode="auto">
                    <a:xfrm>
                      <a:off x="0" y="0"/>
                      <a:ext cx="5909310" cy="6011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A830A1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398B2DE2" wp14:editId="2B6C18E2">
            <wp:extent cx="5909310" cy="2737149"/>
            <wp:effectExtent l="0" t="0" r="0" b="635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263" b="1971"/>
                    <a:stretch/>
                  </pic:blipFill>
                  <pic:spPr bwMode="auto">
                    <a:xfrm>
                      <a:off x="0" y="0"/>
                      <a:ext cx="5909310" cy="273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5E7CD6" w14:textId="77777777" w:rsidR="00762960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D037183" wp14:editId="38269F82">
            <wp:extent cx="6427594" cy="6360459"/>
            <wp:effectExtent l="0" t="0" r="0" b="254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3" b="12696"/>
                    <a:stretch/>
                  </pic:blipFill>
                  <pic:spPr bwMode="auto">
                    <a:xfrm>
                      <a:off x="0" y="0"/>
                      <a:ext cx="6428105" cy="636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E7EA3F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3CC20DE0" wp14:editId="7B9B276F">
            <wp:extent cx="6285384" cy="726067"/>
            <wp:effectExtent l="0" t="0" r="127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28" b="1568"/>
                    <a:stretch/>
                  </pic:blipFill>
                  <pic:spPr bwMode="auto">
                    <a:xfrm>
                      <a:off x="0" y="0"/>
                      <a:ext cx="6285865" cy="726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1237D2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A44BE18" wp14:editId="0A3D606F">
            <wp:extent cx="6032500" cy="4176395"/>
            <wp:effectExtent l="0" t="0" r="635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417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45154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t>Q# 5/</w:t>
      </w:r>
      <w:r>
        <w:rPr>
          <w:rFonts w:cs="Calibri"/>
          <w:b/>
          <w:bCs/>
          <w:color w:val="000000"/>
        </w:rPr>
        <w:tab/>
      </w:r>
      <w:r>
        <w:t>iGCSE Chem/2010s/Paper 6/</w:t>
      </w:r>
    </w:p>
    <w:p w14:paraId="58E0B56B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FA94143" wp14:editId="4B39975B">
            <wp:extent cx="6100445" cy="3425825"/>
            <wp:effectExtent l="0" t="0" r="0" b="3175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5" b="4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445" cy="342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CA2A9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7B706D2D" wp14:editId="23193F80">
            <wp:extent cx="6360458" cy="8897376"/>
            <wp:effectExtent l="0" t="0" r="254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14" cy="891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91099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1AA5D790" wp14:editId="674B5C6B">
            <wp:extent cx="6656294" cy="9360811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8" b="1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866" cy="936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EAA4E" w14:textId="77777777" w:rsidR="00762960" w:rsidRPr="00C47B5B" w:rsidRDefault="00762960" w:rsidP="00762960">
      <w:pPr>
        <w:tabs>
          <w:tab w:val="left" w:pos="10920"/>
        </w:tabs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51255C0C" wp14:editId="214916C5">
            <wp:extent cx="6059805" cy="8297545"/>
            <wp:effectExtent l="0" t="0" r="0" b="8255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" b="1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829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83B64" w14:textId="77777777" w:rsidR="00762960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BFB5850" wp14:editId="4477B93F">
            <wp:extent cx="5977774" cy="564776"/>
            <wp:effectExtent l="0" t="0" r="4445" b="6985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 rotWithShape="1"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8" b="86742"/>
                    <a:stretch/>
                  </pic:blipFill>
                  <pic:spPr bwMode="auto">
                    <a:xfrm>
                      <a:off x="0" y="0"/>
                      <a:ext cx="5977890" cy="564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0B48FE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400A8AF7" wp14:editId="6F8200D7">
            <wp:extent cx="5795682" cy="3661567"/>
            <wp:effectExtent l="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 rotWithShape="1"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13" b="7649"/>
                    <a:stretch/>
                  </pic:blipFill>
                  <pic:spPr bwMode="auto">
                    <a:xfrm>
                      <a:off x="0" y="0"/>
                      <a:ext cx="5797211" cy="3662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47B5B">
        <w:tab/>
      </w:r>
    </w:p>
    <w:p w14:paraId="3DFBEDB3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t>Q# 6/</w:t>
      </w:r>
      <w:r>
        <w:rPr>
          <w:rFonts w:cs="Calibri"/>
          <w:b/>
          <w:bCs/>
          <w:color w:val="000000"/>
        </w:rPr>
        <w:tab/>
      </w:r>
      <w:r>
        <w:t>iGCSE Chem/2009/w/Paper 6/</w:t>
      </w:r>
    </w:p>
    <w:p w14:paraId="04DAB310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9673383" wp14:editId="373008B9">
            <wp:extent cx="6169025" cy="5593976"/>
            <wp:effectExtent l="0" t="0" r="3175" b="6985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97"/>
                    <a:stretch/>
                  </pic:blipFill>
                  <pic:spPr bwMode="auto">
                    <a:xfrm>
                      <a:off x="0" y="0"/>
                      <a:ext cx="6169025" cy="5593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1427C8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48CB7CC5" wp14:editId="417E6A0F">
            <wp:extent cx="6059805" cy="6209665"/>
            <wp:effectExtent l="0" t="0" r="0" b="635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620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6FBA0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29B788C8" wp14:editId="01073781">
            <wp:extent cx="5977890" cy="8420735"/>
            <wp:effectExtent l="0" t="0" r="381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842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FE60B" w14:textId="77777777" w:rsidR="00762960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CE8F0FC" wp14:editId="5F71B1F6">
            <wp:extent cx="6057001" cy="1008529"/>
            <wp:effectExtent l="0" t="0" r="1270" b="127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 rotWithShape="1"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666"/>
                    <a:stretch/>
                  </pic:blipFill>
                  <pic:spPr bwMode="auto">
                    <a:xfrm>
                      <a:off x="0" y="0"/>
                      <a:ext cx="6059805" cy="1008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990153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27C51B79" wp14:editId="4FBBBEBB">
            <wp:extent cx="6059805" cy="2880846"/>
            <wp:effectExtent l="0" t="0" r="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 rotWithShape="1"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24" b="10052"/>
                    <a:stretch/>
                  </pic:blipFill>
                  <pic:spPr bwMode="auto">
                    <a:xfrm>
                      <a:off x="0" y="0"/>
                      <a:ext cx="6059805" cy="2880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D49D83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t>Q# 7/</w:t>
      </w:r>
      <w:r>
        <w:rPr>
          <w:rFonts w:cs="Calibri"/>
          <w:b/>
          <w:bCs/>
          <w:color w:val="000000"/>
        </w:rPr>
        <w:tab/>
      </w:r>
      <w:r>
        <w:t>iGCSE Chem/2009s/Paper 6/</w:t>
      </w:r>
    </w:p>
    <w:p w14:paraId="6EAB904D" w14:textId="77777777" w:rsidR="00762960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090FA9A" wp14:editId="04EACAA7">
            <wp:extent cx="6291250" cy="2635624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011"/>
                    <a:stretch/>
                  </pic:blipFill>
                  <pic:spPr bwMode="auto">
                    <a:xfrm>
                      <a:off x="0" y="0"/>
                      <a:ext cx="6291580" cy="263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CBDD19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3E6D20F1" wp14:editId="7B9580D5">
            <wp:extent cx="6285176" cy="6812392"/>
            <wp:effectExtent l="0" t="0" r="1905" b="762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85"/>
                    <a:stretch/>
                  </pic:blipFill>
                  <pic:spPr bwMode="auto">
                    <a:xfrm>
                      <a:off x="0" y="0"/>
                      <a:ext cx="6285641" cy="681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EDDD21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317C6FEE" wp14:editId="0DDEBD61">
            <wp:extent cx="5950585" cy="2879725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58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8F4AE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8/</w:t>
      </w:r>
      <w:r>
        <w:rPr>
          <w:rFonts w:cs="Calibri"/>
          <w:b/>
          <w:bCs/>
          <w:color w:val="000000"/>
        </w:rPr>
        <w:tab/>
      </w:r>
      <w:r>
        <w:t>iGCSE Chem/2008/w/Paper 6/</w:t>
      </w:r>
    </w:p>
    <w:p w14:paraId="46DFB22B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3513E364" wp14:editId="57075329">
            <wp:extent cx="5977890" cy="8284210"/>
            <wp:effectExtent l="0" t="0" r="3810" b="254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828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2F83C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4F0E31F2" wp14:editId="6E9EF9E3">
            <wp:extent cx="6018530" cy="7205980"/>
            <wp:effectExtent l="0" t="0" r="127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530" cy="720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9DCC0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63E565A9" wp14:editId="7279E952">
            <wp:extent cx="6059805" cy="8912225"/>
            <wp:effectExtent l="0" t="0" r="0" b="3175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891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6B27A" w14:textId="77777777" w:rsidR="00762960" w:rsidRDefault="00762960" w:rsidP="00762960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4209CE68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9/</w:t>
      </w:r>
      <w:r>
        <w:rPr>
          <w:rFonts w:cs="Calibri"/>
          <w:b/>
          <w:bCs/>
          <w:color w:val="000000"/>
        </w:rPr>
        <w:tab/>
      </w:r>
      <w:r>
        <w:t>iGCSE Chem/2007/w/Paper 6/</w:t>
      </w:r>
    </w:p>
    <w:p w14:paraId="0D404EB1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49F8E254" wp14:editId="6C0F8DF3">
            <wp:extent cx="6141720" cy="6878320"/>
            <wp:effectExtent l="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3" b="1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68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786C8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t>Q# 10/</w:t>
      </w:r>
      <w:r>
        <w:rPr>
          <w:rFonts w:cs="Calibri"/>
          <w:b/>
          <w:bCs/>
          <w:color w:val="000000"/>
        </w:rPr>
        <w:tab/>
      </w:r>
      <w:r>
        <w:t>iGCSE Chem/2007/w/Paper 6/</w:t>
      </w:r>
    </w:p>
    <w:p w14:paraId="5C9AA67C" w14:textId="77777777" w:rsidR="00762960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BC59086" wp14:editId="55463839">
            <wp:extent cx="6169025" cy="1855694"/>
            <wp:effectExtent l="0" t="0" r="3175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 rotWithShape="1"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762"/>
                    <a:stretch/>
                  </pic:blipFill>
                  <pic:spPr bwMode="auto">
                    <a:xfrm>
                      <a:off x="0" y="0"/>
                      <a:ext cx="6169025" cy="185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F1B864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01E7D0DB" wp14:editId="3544157C">
            <wp:extent cx="6169025" cy="5706372"/>
            <wp:effectExtent l="0" t="0" r="3175" b="889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 rotWithShape="1"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68"/>
                    <a:stretch/>
                  </pic:blipFill>
                  <pic:spPr bwMode="auto">
                    <a:xfrm>
                      <a:off x="0" y="0"/>
                      <a:ext cx="6169025" cy="5706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3BA9E5" w14:textId="77777777" w:rsidR="00762960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FF90B2C" wp14:editId="602E4849">
            <wp:extent cx="6250652" cy="2097741"/>
            <wp:effectExtent l="0" t="0" r="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555"/>
                    <a:stretch/>
                  </pic:blipFill>
                  <pic:spPr bwMode="auto">
                    <a:xfrm>
                      <a:off x="0" y="0"/>
                      <a:ext cx="6250940" cy="2097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F1A0AB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6A98064A" wp14:editId="653622B1">
            <wp:extent cx="6250940" cy="4058248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86" b="1215"/>
                    <a:stretch/>
                  </pic:blipFill>
                  <pic:spPr bwMode="auto">
                    <a:xfrm>
                      <a:off x="0" y="0"/>
                      <a:ext cx="6250940" cy="4058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AD77DE" w14:textId="77777777" w:rsidR="00762960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8DDCA06" wp14:editId="1F9C2D56">
            <wp:extent cx="5868670" cy="5419165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 rotWithShape="1"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435"/>
                    <a:stretch/>
                  </pic:blipFill>
                  <pic:spPr bwMode="auto">
                    <a:xfrm>
                      <a:off x="0" y="0"/>
                      <a:ext cx="5868670" cy="541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C5EE3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4583F7F6" wp14:editId="72CC6949">
            <wp:extent cx="5868670" cy="3551667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 rotWithShape="1"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617"/>
                    <a:stretch/>
                  </pic:blipFill>
                  <pic:spPr bwMode="auto">
                    <a:xfrm>
                      <a:off x="0" y="0"/>
                      <a:ext cx="5868670" cy="355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0D8C6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6F01C51" wp14:editId="647B2092">
            <wp:extent cx="5909310" cy="3152775"/>
            <wp:effectExtent l="0" t="0" r="0" b="9525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31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8E125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t>Q# 11/</w:t>
      </w:r>
      <w:r>
        <w:rPr>
          <w:rFonts w:cs="Calibri"/>
          <w:b/>
          <w:bCs/>
          <w:color w:val="000000"/>
        </w:rPr>
        <w:tab/>
      </w:r>
      <w:r>
        <w:t>iGCSE Chem/2007s/Paper 6/</w:t>
      </w:r>
    </w:p>
    <w:p w14:paraId="6AE231A3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29D7660" wp14:editId="4DD32BF2">
            <wp:extent cx="6155055" cy="2647950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 b="35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05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73B52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12/</w:t>
      </w:r>
      <w:r>
        <w:rPr>
          <w:rFonts w:cs="Calibri"/>
          <w:b/>
          <w:bCs/>
          <w:color w:val="000000"/>
        </w:rPr>
        <w:tab/>
      </w:r>
      <w:r>
        <w:t>iGCSE Chem/2006s/Paper 6/</w:t>
      </w:r>
    </w:p>
    <w:p w14:paraId="7ECB6B10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3949D268" wp14:editId="6019C469">
            <wp:extent cx="6114415" cy="8980170"/>
            <wp:effectExtent l="0" t="0" r="635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98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74072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5790C7CF" wp14:editId="684E3DF8">
            <wp:extent cx="6169025" cy="9171305"/>
            <wp:effectExtent l="0" t="0" r="3175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025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03B17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1CAC30E8" wp14:editId="14DCF7A5">
            <wp:extent cx="6059805" cy="2729865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272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7CDD9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t>Q# 13/</w:t>
      </w:r>
      <w:r>
        <w:rPr>
          <w:rFonts w:cs="Calibri"/>
          <w:b/>
          <w:bCs/>
          <w:color w:val="000000"/>
        </w:rPr>
        <w:tab/>
      </w:r>
      <w:r>
        <w:t>iGCSE Chem/2004/w/Paper 6/</w:t>
      </w:r>
    </w:p>
    <w:p w14:paraId="4A20FEA2" w14:textId="77777777" w:rsidR="00762960" w:rsidRPr="00C47B5B" w:rsidRDefault="00762960" w:rsidP="00762960">
      <w:pPr>
        <w:spacing w:after="0" w:line="240" w:lineRule="auto"/>
      </w:pPr>
    </w:p>
    <w:p w14:paraId="6ED56FFB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C1533BA" wp14:editId="546E6F04">
            <wp:extent cx="6209665" cy="3329940"/>
            <wp:effectExtent l="0" t="0" r="635" b="381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5D5F1" w14:textId="77777777" w:rsidR="00762960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BA5BD74" wp14:editId="1061CC2E">
            <wp:extent cx="6141066" cy="2998694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/>
                    <pic:cNvPicPr>
                      <a:picLocks noChangeAspect="1" noChangeArrowheads="1"/>
                    </pic:cNvPicPr>
                  </pic:nvPicPr>
                  <pic:blipFill rotWithShape="1"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335"/>
                    <a:stretch/>
                  </pic:blipFill>
                  <pic:spPr bwMode="auto">
                    <a:xfrm>
                      <a:off x="0" y="0"/>
                      <a:ext cx="6141720" cy="2999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5D2570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12E2CDAA" wp14:editId="21F8BB24">
            <wp:extent cx="5579684" cy="4080510"/>
            <wp:effectExtent l="0" t="0" r="254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/>
                    <pic:cNvPicPr>
                      <a:picLocks noChangeAspect="1" noChangeArrowheads="1"/>
                    </pic:cNvPicPr>
                  </pic:nvPicPr>
                  <pic:blipFill rotWithShape="1"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950" b="1646"/>
                    <a:stretch/>
                  </pic:blipFill>
                  <pic:spPr bwMode="auto">
                    <a:xfrm>
                      <a:off x="0" y="0"/>
                      <a:ext cx="5599037" cy="409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721DF1" w14:textId="77777777" w:rsidR="00762960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5E301963" wp14:editId="764AC57A">
            <wp:extent cx="6018530" cy="5593976"/>
            <wp:effectExtent l="0" t="0" r="1270" b="6985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>
                      <a:picLocks noChangeAspect="1" noChangeArrowheads="1"/>
                    </pic:cNvPicPr>
                  </pic:nvPicPr>
                  <pic:blipFill rotWithShape="1"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179"/>
                    <a:stretch/>
                  </pic:blipFill>
                  <pic:spPr bwMode="auto">
                    <a:xfrm>
                      <a:off x="0" y="0"/>
                      <a:ext cx="6018530" cy="5593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F381BD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2D86C358" wp14:editId="2600E1B5">
            <wp:extent cx="6018530" cy="3360644"/>
            <wp:effectExtent l="0" t="0" r="127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>
                      <a:picLocks noChangeAspect="1" noChangeArrowheads="1"/>
                    </pic:cNvPicPr>
                  </pic:nvPicPr>
                  <pic:blipFill rotWithShape="1"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861"/>
                    <a:stretch/>
                  </pic:blipFill>
                  <pic:spPr bwMode="auto">
                    <a:xfrm>
                      <a:off x="0" y="0"/>
                      <a:ext cx="6018530" cy="336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C50BAD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ADFB553" wp14:editId="433BD917">
            <wp:extent cx="6100445" cy="5650230"/>
            <wp:effectExtent l="0" t="0" r="0" b="762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445" cy="565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DA16B" w14:textId="77777777" w:rsidR="00762960" w:rsidRDefault="00762960" w:rsidP="00762960">
      <w:pPr>
        <w:spacing w:after="0" w:line="240" w:lineRule="auto"/>
        <w:rPr>
          <w:rFonts w:cs="Calibri"/>
          <w:b/>
          <w:bCs/>
          <w:color w:val="000000"/>
        </w:rPr>
      </w:pPr>
    </w:p>
    <w:p w14:paraId="6A068133" w14:textId="77777777" w:rsidR="00762960" w:rsidRDefault="00762960" w:rsidP="00762960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16978122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14/</w:t>
      </w:r>
      <w:r>
        <w:rPr>
          <w:rFonts w:cs="Calibri"/>
          <w:b/>
          <w:bCs/>
          <w:color w:val="000000"/>
        </w:rPr>
        <w:tab/>
      </w:r>
      <w:r>
        <w:t>iGCSE Chem/2004s/Paper 6/</w:t>
      </w:r>
    </w:p>
    <w:p w14:paraId="4D41B5A4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A041A13" wp14:editId="3A69391F">
            <wp:extent cx="6414135" cy="7451725"/>
            <wp:effectExtent l="0" t="0" r="5715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35" cy="745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22892" w14:textId="77777777" w:rsidR="00762960" w:rsidRPr="00C47B5B" w:rsidRDefault="00762960" w:rsidP="00762960">
      <w:pPr>
        <w:spacing w:after="0" w:line="240" w:lineRule="auto"/>
      </w:pPr>
    </w:p>
    <w:p w14:paraId="3B3B5AA2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71C13B84" wp14:editId="1D152E51">
            <wp:extent cx="6468745" cy="8707120"/>
            <wp:effectExtent l="0" t="0" r="8255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870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0BA69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509E9A8A" wp14:editId="6F9B740D">
            <wp:extent cx="6468745" cy="8448040"/>
            <wp:effectExtent l="0" t="0" r="8255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844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C4BDF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39C00159" wp14:editId="16007918">
            <wp:extent cx="6414067" cy="3361727"/>
            <wp:effectExtent l="0" t="0" r="635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 rotWithShape="1"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1" b="33075"/>
                    <a:stretch/>
                  </pic:blipFill>
                  <pic:spPr bwMode="auto">
                    <a:xfrm>
                      <a:off x="0" y="0"/>
                      <a:ext cx="6414135" cy="3361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87A26D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B324551" wp14:editId="429A05B9">
            <wp:extent cx="6454588" cy="2803881"/>
            <wp:effectExtent l="0" t="0" r="381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4" b="6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455" cy="2804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EDF2D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t>Q# 15/</w:t>
      </w:r>
      <w:r>
        <w:rPr>
          <w:rFonts w:cs="Calibri"/>
          <w:b/>
          <w:bCs/>
          <w:color w:val="000000"/>
        </w:rPr>
        <w:tab/>
      </w:r>
      <w:r>
        <w:t>iGCSE Chem/2001/w/Paper 6/</w:t>
      </w:r>
    </w:p>
    <w:p w14:paraId="5174A84C" w14:textId="77777777" w:rsidR="00762960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9DA671F" wp14:editId="3AB2CCBB">
            <wp:extent cx="6208113" cy="3218815"/>
            <wp:effectExtent l="0" t="0" r="2540" b="635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 rotWithShape="1"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42741"/>
                    <a:stretch/>
                  </pic:blipFill>
                  <pic:spPr bwMode="auto">
                    <a:xfrm>
                      <a:off x="0" y="0"/>
                      <a:ext cx="6209665" cy="321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695BA2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7864EBCF" wp14:editId="52B76826">
            <wp:extent cx="6209665" cy="2261160"/>
            <wp:effectExtent l="0" t="0" r="635" b="635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 rotWithShape="1"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787"/>
                    <a:stretch/>
                  </pic:blipFill>
                  <pic:spPr bwMode="auto">
                    <a:xfrm>
                      <a:off x="0" y="0"/>
                      <a:ext cx="6209665" cy="22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ECF82A" w14:textId="77777777" w:rsidR="00762960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1234EB2" wp14:editId="228EFB27">
            <wp:extent cx="6250186" cy="7126941"/>
            <wp:effectExtent l="0" t="0" r="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 rotWithShape="1"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137"/>
                    <a:stretch/>
                  </pic:blipFill>
                  <pic:spPr bwMode="auto">
                    <a:xfrm>
                      <a:off x="0" y="0"/>
                      <a:ext cx="6250940" cy="7127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F96ACD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6245BDA4" wp14:editId="28891871">
            <wp:extent cx="6249267" cy="1586753"/>
            <wp:effectExtent l="0" t="0" r="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 rotWithShape="1"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771" b="1001"/>
                    <a:stretch/>
                  </pic:blipFill>
                  <pic:spPr bwMode="auto">
                    <a:xfrm>
                      <a:off x="0" y="0"/>
                      <a:ext cx="6250940" cy="1587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832AF1" w14:textId="77777777" w:rsidR="00762960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E7B750D" wp14:editId="514650EF">
            <wp:extent cx="6169025" cy="7207623"/>
            <wp:effectExtent l="0" t="0" r="3175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791"/>
                    <a:stretch/>
                  </pic:blipFill>
                  <pic:spPr bwMode="auto">
                    <a:xfrm>
                      <a:off x="0" y="0"/>
                      <a:ext cx="6169025" cy="7207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132BAE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119BB92B" wp14:editId="1E1B6005">
            <wp:extent cx="6169025" cy="1966147"/>
            <wp:effectExtent l="0" t="0" r="3175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938"/>
                    <a:stretch/>
                  </pic:blipFill>
                  <pic:spPr bwMode="auto">
                    <a:xfrm>
                      <a:off x="0" y="0"/>
                      <a:ext cx="6169025" cy="1966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7F7AAA" w14:textId="77777777" w:rsidR="00762960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B3F588A" wp14:editId="68346CDD">
            <wp:extent cx="6018530" cy="3234690"/>
            <wp:effectExtent l="0" t="0" r="1270" b="381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53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1BE67" w14:textId="77777777" w:rsidR="00762960" w:rsidRDefault="00762960" w:rsidP="00762960">
      <w:pPr>
        <w:pStyle w:val="Heading1"/>
      </w:pPr>
      <w:bookmarkStart w:id="9" w:name="_Toc511723929"/>
      <w:r>
        <w:t>Mark Scheme</w:t>
      </w:r>
      <w:bookmarkEnd w:id="9"/>
    </w:p>
    <w:p w14:paraId="13422573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t>Q# 1/</w:t>
      </w:r>
      <w:r>
        <w:rPr>
          <w:rFonts w:cs="Calibri"/>
          <w:b/>
          <w:bCs/>
          <w:color w:val="000000"/>
        </w:rPr>
        <w:tab/>
      </w:r>
      <w:r>
        <w:t>iGCSE Chem/2014s/Paper 6/</w:t>
      </w:r>
    </w:p>
    <w:p w14:paraId="6BA370CF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3E41461B" wp14:editId="692B6242">
            <wp:extent cx="6537325" cy="2675255"/>
            <wp:effectExtent l="0" t="0" r="0" b="0"/>
            <wp:docPr id="250" name="Picture 250" descr="C:\Users\Paddy Smashing\AppData\Roaming\M8 Software\Spartan_Data\Clips\OL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 descr="C:\Users\Paddy Smashing\AppData\Roaming\M8 Software\Spartan_Data\Clips\OL25.jp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325" cy="267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BB2B3" w14:textId="77777777" w:rsidR="00762960" w:rsidRDefault="00762960" w:rsidP="00762960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3F7386D2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2/</w:t>
      </w:r>
      <w:r>
        <w:rPr>
          <w:rFonts w:cs="Calibri"/>
          <w:b/>
          <w:bCs/>
          <w:color w:val="000000"/>
        </w:rPr>
        <w:tab/>
      </w:r>
      <w:r>
        <w:t>iGCSE Chem/2013s/Paper 6/</w:t>
      </w:r>
    </w:p>
    <w:p w14:paraId="4E0801A0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40655FC2" wp14:editId="0C1770E4">
            <wp:extent cx="6550660" cy="8966835"/>
            <wp:effectExtent l="0" t="0" r="2540" b="5715"/>
            <wp:docPr id="251" name="Picture 251" descr="C:\Users\Paddy Smashing\AppData\Roaming\M8 Software\Spartan_Data\Clips\OL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 descr="C:\Users\Paddy Smashing\AppData\Roaming\M8 Software\Spartan_Data\Clips\OL3.jp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660" cy="896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34113" w14:textId="77777777" w:rsidR="00762960" w:rsidRDefault="00762960" w:rsidP="00762960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5D544999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3/</w:t>
      </w:r>
      <w:r>
        <w:rPr>
          <w:rFonts w:cs="Calibri"/>
          <w:b/>
          <w:bCs/>
          <w:color w:val="000000"/>
        </w:rPr>
        <w:tab/>
      </w:r>
      <w:r>
        <w:t>iGCSE Chem/2012s/Paper 6/</w:t>
      </w:r>
    </w:p>
    <w:p w14:paraId="0598484E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7A52A561" wp14:editId="4F9F702D">
            <wp:extent cx="6373495" cy="2988945"/>
            <wp:effectExtent l="0" t="0" r="8255" b="1905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495" cy="298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A8405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t>Q# 4/</w:t>
      </w:r>
      <w:r>
        <w:rPr>
          <w:rFonts w:cs="Calibri"/>
          <w:b/>
          <w:bCs/>
          <w:color w:val="000000"/>
        </w:rPr>
        <w:tab/>
      </w:r>
      <w:r>
        <w:t>iGCSE Chem/2011/w/Paper 6/</w:t>
      </w:r>
    </w:p>
    <w:p w14:paraId="1A4789B0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329F4497" wp14:editId="23173152">
            <wp:extent cx="6482715" cy="5145405"/>
            <wp:effectExtent l="0" t="0" r="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2" b="2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514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9DE8F" w14:textId="77777777" w:rsidR="00762960" w:rsidRDefault="00762960" w:rsidP="00762960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6F5BE193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5/</w:t>
      </w:r>
      <w:r>
        <w:rPr>
          <w:rFonts w:cs="Calibri"/>
          <w:b/>
          <w:bCs/>
          <w:color w:val="000000"/>
        </w:rPr>
        <w:tab/>
      </w:r>
      <w:r>
        <w:t>iGCSE Chem/2010s/Paper 6/</w:t>
      </w:r>
    </w:p>
    <w:p w14:paraId="32E9A523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4BCBCFCF" wp14:editId="64F01ACE">
            <wp:extent cx="6387465" cy="5063490"/>
            <wp:effectExtent l="0" t="0" r="0" b="381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506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0F65F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t>Q# 6/</w:t>
      </w:r>
      <w:r>
        <w:rPr>
          <w:rFonts w:cs="Calibri"/>
          <w:b/>
          <w:bCs/>
          <w:color w:val="000000"/>
        </w:rPr>
        <w:tab/>
      </w:r>
      <w:r>
        <w:t>iGCSE Chem/2009/w/Paper 6/</w:t>
      </w:r>
    </w:p>
    <w:p w14:paraId="30A87F5E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A412C2C" wp14:editId="61487DEE">
            <wp:extent cx="6346190" cy="2470150"/>
            <wp:effectExtent l="0" t="0" r="0" b="635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190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AFF5B" w14:textId="77777777" w:rsidR="00762960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35140D85" wp14:editId="5D577D08">
            <wp:extent cx="6427155" cy="1680883"/>
            <wp:effectExtent l="0" t="0" r="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64162"/>
                    <a:stretch/>
                  </pic:blipFill>
                  <pic:spPr bwMode="auto">
                    <a:xfrm>
                      <a:off x="0" y="0"/>
                      <a:ext cx="6428105" cy="168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932777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00649452" wp14:editId="2D9ABD4C">
            <wp:extent cx="6285298" cy="2601483"/>
            <wp:effectExtent l="0" t="0" r="1270" b="889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164" b="3119"/>
                    <a:stretch/>
                  </pic:blipFill>
                  <pic:spPr bwMode="auto">
                    <a:xfrm>
                      <a:off x="0" y="0"/>
                      <a:ext cx="6285865" cy="2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5DDF2A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t>Q# 7/</w:t>
      </w:r>
      <w:r>
        <w:rPr>
          <w:rFonts w:cs="Calibri"/>
          <w:b/>
          <w:bCs/>
          <w:color w:val="000000"/>
        </w:rPr>
        <w:tab/>
      </w:r>
      <w:r>
        <w:t>iGCSE Chem/2009s/Paper 6/</w:t>
      </w:r>
    </w:p>
    <w:p w14:paraId="17472D6B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45CC63C" wp14:editId="162DA173">
            <wp:extent cx="6468745" cy="2402205"/>
            <wp:effectExtent l="0" t="0" r="8255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240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62F93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t>Q# 8/</w:t>
      </w:r>
      <w:r>
        <w:rPr>
          <w:rFonts w:cs="Calibri"/>
          <w:b/>
          <w:bCs/>
          <w:color w:val="000000"/>
        </w:rPr>
        <w:tab/>
      </w:r>
      <w:r>
        <w:t>iGCSE Chem/2008/w/Paper 6/</w:t>
      </w:r>
    </w:p>
    <w:p w14:paraId="227BDBBE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F976E59" wp14:editId="1F7147AB">
            <wp:extent cx="6291580" cy="2633980"/>
            <wp:effectExtent l="0" t="0" r="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263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9CA7D" w14:textId="77777777" w:rsidR="00762960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57D71DFF" wp14:editId="72A6A649">
            <wp:extent cx="6414135" cy="1223682"/>
            <wp:effectExtent l="0" t="0" r="5715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 rotWithShape="1"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344"/>
                    <a:stretch/>
                  </pic:blipFill>
                  <pic:spPr bwMode="auto">
                    <a:xfrm>
                      <a:off x="0" y="0"/>
                      <a:ext cx="6414135" cy="1223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C9D550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7E4638E0" wp14:editId="6700DB0A">
            <wp:extent cx="6284643" cy="1810572"/>
            <wp:effectExtent l="0" t="0" r="1905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 rotWithShape="1"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012" b="9164"/>
                    <a:stretch/>
                  </pic:blipFill>
                  <pic:spPr bwMode="auto">
                    <a:xfrm>
                      <a:off x="0" y="0"/>
                      <a:ext cx="6285865" cy="1810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08FE81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t>Q# 9/</w:t>
      </w:r>
      <w:r>
        <w:rPr>
          <w:rFonts w:cs="Calibri"/>
          <w:b/>
          <w:bCs/>
          <w:color w:val="000000"/>
        </w:rPr>
        <w:tab/>
      </w:r>
      <w:r>
        <w:t>iGCSE Chem/2007/w/Paper 6/</w:t>
      </w:r>
    </w:p>
    <w:p w14:paraId="26188DA8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6DFFD9A" wp14:editId="7A10D728">
            <wp:extent cx="6510020" cy="1173480"/>
            <wp:effectExtent l="0" t="0" r="5080" b="762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020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F2F77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t>Q# 10/</w:t>
      </w:r>
      <w:r>
        <w:rPr>
          <w:rFonts w:cs="Calibri"/>
          <w:b/>
          <w:bCs/>
          <w:color w:val="000000"/>
        </w:rPr>
        <w:tab/>
      </w:r>
      <w:r>
        <w:t>iGCSE Chem/2007/w/Paper 6/</w:t>
      </w:r>
    </w:p>
    <w:p w14:paraId="56CC9C01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731B0E0B" wp14:editId="6FF6A737">
            <wp:extent cx="6318885" cy="5991225"/>
            <wp:effectExtent l="0" t="0" r="5715" b="9525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25" b="3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885" cy="599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9BFEA" w14:textId="77777777" w:rsidR="00762960" w:rsidRDefault="00762960" w:rsidP="00762960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7994168C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11/</w:t>
      </w:r>
      <w:r>
        <w:rPr>
          <w:rFonts w:cs="Calibri"/>
          <w:b/>
          <w:bCs/>
          <w:color w:val="000000"/>
        </w:rPr>
        <w:tab/>
      </w:r>
      <w:r>
        <w:t>iGCSE Chem/2007s/Paper 6/</w:t>
      </w:r>
    </w:p>
    <w:p w14:paraId="4131EEF3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479E67C" wp14:editId="338C067A">
            <wp:extent cx="6550660" cy="1924050"/>
            <wp:effectExtent l="0" t="0" r="2540" b="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21" b="35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66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8B506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t>Q# 12/</w:t>
      </w:r>
      <w:r>
        <w:rPr>
          <w:rFonts w:cs="Calibri"/>
          <w:b/>
          <w:bCs/>
          <w:color w:val="000000"/>
        </w:rPr>
        <w:tab/>
      </w:r>
      <w:r>
        <w:t>iGCSE Chem/2006s/Paper 6/</w:t>
      </w:r>
    </w:p>
    <w:p w14:paraId="6A356B5D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DE15196" wp14:editId="6803A41B">
            <wp:extent cx="6455410" cy="3807460"/>
            <wp:effectExtent l="0" t="0" r="2540" b="254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410" cy="380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4B3DE" w14:textId="77777777" w:rsidR="00762960" w:rsidRDefault="00762960" w:rsidP="00762960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18550067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13/</w:t>
      </w:r>
      <w:r>
        <w:rPr>
          <w:rFonts w:cs="Calibri"/>
          <w:b/>
          <w:bCs/>
          <w:color w:val="000000"/>
        </w:rPr>
        <w:tab/>
      </w:r>
      <w:r>
        <w:t>iGCSE Chem/2004/w/Paper 6/</w:t>
      </w:r>
    </w:p>
    <w:p w14:paraId="0FFD1E1A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EBB9DFC" wp14:editId="2EA8C841">
            <wp:extent cx="6468745" cy="5104130"/>
            <wp:effectExtent l="0" t="0" r="8255" b="127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82" b="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510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88523" w14:textId="77777777" w:rsidR="00762960" w:rsidRDefault="00762960" w:rsidP="00762960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36988AAC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14/</w:t>
      </w:r>
      <w:r>
        <w:rPr>
          <w:rFonts w:cs="Calibri"/>
          <w:b/>
          <w:bCs/>
          <w:color w:val="000000"/>
        </w:rPr>
        <w:tab/>
      </w:r>
      <w:r>
        <w:t>iGCSE Chem/2004s/Paper 6/</w:t>
      </w:r>
    </w:p>
    <w:p w14:paraId="150CC52C" w14:textId="77777777" w:rsidR="00762960" w:rsidRPr="00C47B5B" w:rsidRDefault="00762960" w:rsidP="00762960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1C173B42" wp14:editId="42491E0E">
            <wp:extent cx="6387465" cy="4326255"/>
            <wp:effectExtent l="0" t="0" r="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14" b="7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32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4F6E9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A12D914" wp14:editId="101E8D84">
            <wp:extent cx="6373495" cy="641350"/>
            <wp:effectExtent l="0" t="0" r="8255" b="635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495" cy="64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11EE3" w14:textId="77777777" w:rsidR="00762960" w:rsidRPr="00C47B5B" w:rsidRDefault="00762960" w:rsidP="00762960">
      <w:pPr>
        <w:spacing w:after="0" w:line="240" w:lineRule="auto"/>
      </w:pPr>
      <w:r>
        <w:rPr>
          <w:rFonts w:cs="Calibri"/>
          <w:b/>
          <w:bCs/>
          <w:color w:val="000000"/>
        </w:rPr>
        <w:t>Q# 15/</w:t>
      </w:r>
      <w:r>
        <w:rPr>
          <w:rFonts w:cs="Calibri"/>
          <w:b/>
          <w:bCs/>
          <w:color w:val="000000"/>
        </w:rPr>
        <w:tab/>
      </w:r>
      <w:r>
        <w:t>iGCSE Chem/2001/w/Paper 6/</w:t>
      </w:r>
    </w:p>
    <w:p w14:paraId="42FAC6ED" w14:textId="77777777" w:rsidR="00762960" w:rsidRPr="00C47B5B" w:rsidRDefault="00762960" w:rsidP="00762960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7F27ABBC" wp14:editId="2FF440A3">
            <wp:extent cx="6496050" cy="4790440"/>
            <wp:effectExtent l="0" t="0" r="0" b="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79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E517C" w14:textId="77777777" w:rsidR="00762960" w:rsidRPr="009F1CC5" w:rsidRDefault="00762960" w:rsidP="00762960"/>
    <w:p w14:paraId="0EA864FE" w14:textId="439B6915" w:rsidR="00D24E66" w:rsidRDefault="00D24E66">
      <w:pPr>
        <w:spacing w:after="120" w:line="264" w:lineRule="auto"/>
      </w:pPr>
      <w:r>
        <w:br w:type="page"/>
      </w:r>
    </w:p>
    <w:p w14:paraId="784481E9" w14:textId="77777777" w:rsidR="00D24E66" w:rsidRDefault="00D24E66" w:rsidP="00D24E66">
      <w:pPr>
        <w:pStyle w:val="Heading1"/>
      </w:pPr>
      <w:bookmarkStart w:id="10" w:name="_Toc511723930"/>
      <w:r>
        <w:lastRenderedPageBreak/>
        <w:t>iG Chem 6 EQ P6 15w to 01w 221marks</w:t>
      </w:r>
      <w:bookmarkEnd w:id="10"/>
    </w:p>
    <w:p w14:paraId="7738B5A3" w14:textId="77777777" w:rsidR="00D24E66" w:rsidRDefault="00D24E66" w:rsidP="00D24E66">
      <w:pPr>
        <w:spacing w:after="0" w:line="240" w:lineRule="auto"/>
      </w:pPr>
      <w:r>
        <w:rPr>
          <w:noProof/>
        </w:rPr>
        <w:drawing>
          <wp:inline distT="0" distB="0" distL="0" distR="0" wp14:anchorId="4A0CE586" wp14:editId="6BCE1507">
            <wp:extent cx="6666931" cy="4026090"/>
            <wp:effectExtent l="0" t="0" r="635" b="12700"/>
            <wp:docPr id="270" name="Chart 27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9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1"/>
              </a:graphicData>
            </a:graphic>
          </wp:inline>
        </w:drawing>
      </w:r>
    </w:p>
    <w:p w14:paraId="559D20EE" w14:textId="77777777" w:rsidR="00D24E66" w:rsidRDefault="00D24E66" w:rsidP="00D24E66">
      <w:pPr>
        <w:spacing w:after="0" w:line="240" w:lineRule="auto"/>
      </w:pPr>
      <w:r w:rsidRPr="002D6D35">
        <w:rPr>
          <w:noProof/>
        </w:rPr>
        <w:drawing>
          <wp:inline distT="0" distB="0" distL="0" distR="0" wp14:anchorId="5C099518" wp14:editId="76A994C1">
            <wp:extent cx="6285865" cy="4068315"/>
            <wp:effectExtent l="0" t="0" r="635" b="889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865" cy="406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527E6" w14:textId="77777777" w:rsidR="00D24E66" w:rsidRDefault="00D24E66" w:rsidP="00D24E66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48D86970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1/</w:t>
      </w:r>
      <w:r>
        <w:rPr>
          <w:rFonts w:cs="Calibri"/>
          <w:b/>
          <w:bCs/>
          <w:color w:val="000000"/>
        </w:rPr>
        <w:tab/>
      </w:r>
      <w:r>
        <w:t>iGCSE Chem/2014s/Paper 6/</w:t>
      </w:r>
    </w:p>
    <w:p w14:paraId="3151C115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2BCA48D" wp14:editId="7A01998C">
            <wp:extent cx="6577965" cy="6073140"/>
            <wp:effectExtent l="0" t="0" r="0" b="3810"/>
            <wp:docPr id="272" name="Picture 272" descr="C:\Users\Paddy Smashing\AppData\Roaming\M8 Software\Spartan_Data\Clips\OL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 descr="C:\Users\Paddy Smashing\AppData\Roaming\M8 Software\Spartan_Data\Clips\OL16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965" cy="607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922D7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2/</w:t>
      </w:r>
      <w:r>
        <w:rPr>
          <w:rFonts w:cs="Calibri"/>
          <w:b/>
          <w:bCs/>
          <w:color w:val="000000"/>
        </w:rPr>
        <w:tab/>
      </w:r>
      <w:r>
        <w:t>iGCSE Chem/2013s/Paper 6/</w:t>
      </w:r>
    </w:p>
    <w:p w14:paraId="646A4E45" w14:textId="77777777" w:rsidR="00D24E66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A6C9861" wp14:editId="231E9948">
            <wp:extent cx="6277886" cy="2877671"/>
            <wp:effectExtent l="0" t="0" r="0" b="0"/>
            <wp:docPr id="273" name="Picture 273" descr="C:\Users\Paddy Smashing\AppData\Roaming\M8 Software\Spartan_Data\Clips\OL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 descr="C:\Users\Paddy Smashing\AppData\Roaming\M8 Software\Spartan_Data\Clips\OL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26"/>
                    <a:stretch/>
                  </pic:blipFill>
                  <pic:spPr bwMode="auto">
                    <a:xfrm>
                      <a:off x="0" y="0"/>
                      <a:ext cx="6278245" cy="287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49A7CC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67EB230A" wp14:editId="42AC2634">
            <wp:extent cx="6278245" cy="6389706"/>
            <wp:effectExtent l="0" t="0" r="8255" b="0"/>
            <wp:docPr id="274" name="Picture 274" descr="C:\Users\Paddy Smashing\AppData\Roaming\M8 Software\Spartan_Data\Clips\OL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 descr="C:\Users\Paddy Smashing\AppData\Roaming\M8 Software\Spartan_Data\Clips\OL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450"/>
                    <a:stretch/>
                  </pic:blipFill>
                  <pic:spPr bwMode="auto">
                    <a:xfrm>
                      <a:off x="0" y="0"/>
                      <a:ext cx="6278245" cy="638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B72B2D" w14:textId="77777777" w:rsidR="00D24E66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1425E1F" wp14:editId="4A21C52B">
            <wp:extent cx="6004395" cy="3106271"/>
            <wp:effectExtent l="0" t="0" r="0" b="0"/>
            <wp:docPr id="275" name="Picture 275" descr="C:\Users\Paddy Smashing\AppData\Roaming\M8 Software\Spartan_Data\Clips\OL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 descr="C:\Users\Paddy Smashing\AppData\Roaming\M8 Software\Spartan_Data\Clips\OL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65458"/>
                    <a:stretch/>
                  </pic:blipFill>
                  <pic:spPr bwMode="auto">
                    <a:xfrm>
                      <a:off x="0" y="0"/>
                      <a:ext cx="6005195" cy="310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005708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0C95F0C5" wp14:editId="6F42697D">
            <wp:extent cx="6005195" cy="5618928"/>
            <wp:effectExtent l="0" t="0" r="0" b="1270"/>
            <wp:docPr id="276" name="Picture 276" descr="C:\Users\Paddy Smashing\AppData\Roaming\M8 Software\Spartan_Data\Clips\OL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 descr="C:\Users\Paddy Smashing\AppData\Roaming\M8 Software\Spartan_Data\Clips\OL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527"/>
                    <a:stretch/>
                  </pic:blipFill>
                  <pic:spPr bwMode="auto">
                    <a:xfrm>
                      <a:off x="0" y="0"/>
                      <a:ext cx="6005195" cy="561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17A725" w14:textId="77777777" w:rsidR="00D24E66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1D5DBE4" wp14:editId="6461A0DA">
            <wp:extent cx="5909310" cy="4034118"/>
            <wp:effectExtent l="0" t="0" r="0" b="5080"/>
            <wp:docPr id="277" name="Picture 277" descr="C:\Users\Paddy Smashing\AppData\Roaming\M8 Software\Spartan_Data\Clips\OL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" descr="C:\Users\Paddy Smashing\AppData\Roaming\M8 Software\Spartan_Data\Clips\OL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582"/>
                    <a:stretch/>
                  </pic:blipFill>
                  <pic:spPr bwMode="auto">
                    <a:xfrm>
                      <a:off x="0" y="0"/>
                      <a:ext cx="5909310" cy="4034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741D18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1064C209" wp14:editId="047489E5">
            <wp:extent cx="5909310" cy="2777378"/>
            <wp:effectExtent l="0" t="0" r="0" b="4445"/>
            <wp:docPr id="278" name="Picture 278" descr="C:\Users\Paddy Smashing\AppData\Roaming\M8 Software\Spartan_Data\Clips\OL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" descr="C:\Users\Paddy Smashing\AppData\Roaming\M8 Software\Spartan_Data\Clips\OL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781"/>
                    <a:stretch/>
                  </pic:blipFill>
                  <pic:spPr bwMode="auto">
                    <a:xfrm>
                      <a:off x="0" y="0"/>
                      <a:ext cx="5909310" cy="2777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8CF5B6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</w:p>
    <w:p w14:paraId="0CBB38B6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3/</w:t>
      </w:r>
      <w:r>
        <w:rPr>
          <w:rFonts w:cs="Calibri"/>
          <w:b/>
          <w:bCs/>
          <w:color w:val="000000"/>
        </w:rPr>
        <w:tab/>
      </w:r>
      <w:r>
        <w:t>iGCSE Chem/2012s/Paper 6/</w:t>
      </w:r>
    </w:p>
    <w:p w14:paraId="057B5FAF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5DAD9A1" wp14:editId="37DBBB3F">
            <wp:extent cx="6332855" cy="5090795"/>
            <wp:effectExtent l="0" t="0" r="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509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26D93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03AB3DDA" wp14:editId="5B707F21">
            <wp:extent cx="5701553" cy="4614526"/>
            <wp:effectExtent l="0" t="0" r="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354" cy="4624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298AB" w14:textId="77777777" w:rsidR="00D24E66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5C9F1E7" wp14:editId="2F51E763">
            <wp:extent cx="6141142" cy="5082503"/>
            <wp:effectExtent l="0" t="0" r="0" b="4445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0" b="33405"/>
                    <a:stretch/>
                  </pic:blipFill>
                  <pic:spPr bwMode="auto">
                    <a:xfrm>
                      <a:off x="0" y="0"/>
                      <a:ext cx="6141720" cy="5082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A779B1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74268AD7" wp14:editId="05A95E0F">
            <wp:extent cx="6141720" cy="2084406"/>
            <wp:effectExtent l="0" t="0" r="0" b="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290" b="5827"/>
                    <a:stretch/>
                  </pic:blipFill>
                  <pic:spPr bwMode="auto">
                    <a:xfrm>
                      <a:off x="0" y="0"/>
                      <a:ext cx="6141720" cy="2084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F43D2A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4/</w:t>
      </w:r>
      <w:r>
        <w:rPr>
          <w:rFonts w:cs="Calibri"/>
          <w:b/>
          <w:bCs/>
          <w:color w:val="000000"/>
        </w:rPr>
        <w:tab/>
      </w:r>
      <w:r>
        <w:t>iGCSE Chem/2011/w/Paper 6/</w:t>
      </w:r>
    </w:p>
    <w:p w14:paraId="38DB5823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4D8A13FB" wp14:editId="452D564E">
            <wp:extent cx="5977890" cy="2156460"/>
            <wp:effectExtent l="0" t="0" r="381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1156C" w14:textId="77777777" w:rsidR="00D24E66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754CB2B" wp14:editId="0B0332DA">
            <wp:extent cx="5718175" cy="4760259"/>
            <wp:effectExtent l="0" t="0" r="0" b="254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465"/>
                    <a:stretch/>
                  </pic:blipFill>
                  <pic:spPr bwMode="auto">
                    <a:xfrm>
                      <a:off x="0" y="0"/>
                      <a:ext cx="5718175" cy="4760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2FC0DA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14C27CFC" wp14:editId="04419456">
            <wp:extent cx="5718175" cy="3550845"/>
            <wp:effectExtent l="0" t="0" r="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215" b="1614"/>
                    <a:stretch/>
                  </pic:blipFill>
                  <pic:spPr bwMode="auto">
                    <a:xfrm>
                      <a:off x="0" y="0"/>
                      <a:ext cx="5718175" cy="35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064543" w14:textId="77777777" w:rsidR="00D24E66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2E450FA" wp14:editId="6C036753">
            <wp:extent cx="5908924" cy="6010835"/>
            <wp:effectExtent l="0" t="0" r="0" b="9525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431"/>
                    <a:stretch/>
                  </pic:blipFill>
                  <pic:spPr bwMode="auto">
                    <a:xfrm>
                      <a:off x="0" y="0"/>
                      <a:ext cx="5909310" cy="6011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9BDB8D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599FD98E" wp14:editId="646A06E8">
            <wp:extent cx="5909310" cy="2737149"/>
            <wp:effectExtent l="0" t="0" r="0" b="635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263" b="1971"/>
                    <a:stretch/>
                  </pic:blipFill>
                  <pic:spPr bwMode="auto">
                    <a:xfrm>
                      <a:off x="0" y="0"/>
                      <a:ext cx="5909310" cy="273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42A39C" w14:textId="77777777" w:rsidR="00D24E66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5297E8D1" wp14:editId="28CB8167">
            <wp:extent cx="6427594" cy="6360459"/>
            <wp:effectExtent l="0" t="0" r="0" b="254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3" b="12696"/>
                    <a:stretch/>
                  </pic:blipFill>
                  <pic:spPr bwMode="auto">
                    <a:xfrm>
                      <a:off x="0" y="0"/>
                      <a:ext cx="6428105" cy="636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8B8D62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22302057" wp14:editId="2B556DDE">
            <wp:extent cx="6285384" cy="726067"/>
            <wp:effectExtent l="0" t="0" r="127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28" b="1568"/>
                    <a:stretch/>
                  </pic:blipFill>
                  <pic:spPr bwMode="auto">
                    <a:xfrm>
                      <a:off x="0" y="0"/>
                      <a:ext cx="6285865" cy="726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BBD028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764A356" wp14:editId="3ADACADF">
            <wp:extent cx="6032500" cy="4176395"/>
            <wp:effectExtent l="0" t="0" r="635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417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D430F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5/</w:t>
      </w:r>
      <w:r>
        <w:rPr>
          <w:rFonts w:cs="Calibri"/>
          <w:b/>
          <w:bCs/>
          <w:color w:val="000000"/>
        </w:rPr>
        <w:tab/>
      </w:r>
      <w:r>
        <w:t>iGCSE Chem/2010s/Paper 6/</w:t>
      </w:r>
    </w:p>
    <w:p w14:paraId="6B725696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6A5A26D" wp14:editId="4B55327F">
            <wp:extent cx="6100445" cy="3425825"/>
            <wp:effectExtent l="0" t="0" r="0" b="3175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5" b="4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445" cy="342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0A4EA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1E7F1891" wp14:editId="0CDE31C5">
            <wp:extent cx="6360458" cy="8897376"/>
            <wp:effectExtent l="0" t="0" r="254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14" cy="891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3788E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432803CB" wp14:editId="7126698C">
            <wp:extent cx="6656294" cy="9360811"/>
            <wp:effectExtent l="0" t="0" r="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8" b="1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866" cy="936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4A75D" w14:textId="77777777" w:rsidR="00D24E66" w:rsidRPr="00C47B5B" w:rsidRDefault="00D24E66" w:rsidP="00D24E66">
      <w:pPr>
        <w:tabs>
          <w:tab w:val="left" w:pos="10920"/>
        </w:tabs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69AC01CA" wp14:editId="06CD8BD0">
            <wp:extent cx="6059805" cy="8297545"/>
            <wp:effectExtent l="0" t="0" r="0" b="8255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" b="1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829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59B71" w14:textId="77777777" w:rsidR="00D24E66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6794D7B" wp14:editId="469E33E3">
            <wp:extent cx="5977774" cy="564776"/>
            <wp:effectExtent l="0" t="0" r="4445" b="6985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 rotWithShape="1"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8" b="86742"/>
                    <a:stretch/>
                  </pic:blipFill>
                  <pic:spPr bwMode="auto">
                    <a:xfrm>
                      <a:off x="0" y="0"/>
                      <a:ext cx="5977890" cy="564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58ECE1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3E395AE4" wp14:editId="3960A4FC">
            <wp:extent cx="5795682" cy="3661567"/>
            <wp:effectExtent l="0" t="0" r="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 rotWithShape="1"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13" b="7649"/>
                    <a:stretch/>
                  </pic:blipFill>
                  <pic:spPr bwMode="auto">
                    <a:xfrm>
                      <a:off x="0" y="0"/>
                      <a:ext cx="5797211" cy="3662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47B5B">
        <w:tab/>
      </w:r>
    </w:p>
    <w:p w14:paraId="118461BC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6/</w:t>
      </w:r>
      <w:r>
        <w:rPr>
          <w:rFonts w:cs="Calibri"/>
          <w:b/>
          <w:bCs/>
          <w:color w:val="000000"/>
        </w:rPr>
        <w:tab/>
      </w:r>
      <w:r>
        <w:t>iGCSE Chem/2009/w/Paper 6/</w:t>
      </w:r>
    </w:p>
    <w:p w14:paraId="1EA635A7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4BA62E50" wp14:editId="414B99F0">
            <wp:extent cx="6169025" cy="5593976"/>
            <wp:effectExtent l="0" t="0" r="3175" b="6985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97"/>
                    <a:stretch/>
                  </pic:blipFill>
                  <pic:spPr bwMode="auto">
                    <a:xfrm>
                      <a:off x="0" y="0"/>
                      <a:ext cx="6169025" cy="5593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64FEAA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0C5D7517" wp14:editId="7861B238">
            <wp:extent cx="6059805" cy="6209665"/>
            <wp:effectExtent l="0" t="0" r="0" b="635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620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AA608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56FEF764" wp14:editId="0E65AAA5">
            <wp:extent cx="5977890" cy="8420735"/>
            <wp:effectExtent l="0" t="0" r="381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842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07EC8" w14:textId="77777777" w:rsidR="00D24E66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D504452" wp14:editId="3B59E976">
            <wp:extent cx="6057001" cy="1008529"/>
            <wp:effectExtent l="0" t="0" r="1270" b="127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 rotWithShape="1"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666"/>
                    <a:stretch/>
                  </pic:blipFill>
                  <pic:spPr bwMode="auto">
                    <a:xfrm>
                      <a:off x="0" y="0"/>
                      <a:ext cx="6059805" cy="1008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DCC4DB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035E2E76" wp14:editId="4F290922">
            <wp:extent cx="6059805" cy="2880846"/>
            <wp:effectExtent l="0" t="0" r="0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 rotWithShape="1"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24" b="10052"/>
                    <a:stretch/>
                  </pic:blipFill>
                  <pic:spPr bwMode="auto">
                    <a:xfrm>
                      <a:off x="0" y="0"/>
                      <a:ext cx="6059805" cy="2880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78C552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7/</w:t>
      </w:r>
      <w:r>
        <w:rPr>
          <w:rFonts w:cs="Calibri"/>
          <w:b/>
          <w:bCs/>
          <w:color w:val="000000"/>
        </w:rPr>
        <w:tab/>
      </w:r>
      <w:r>
        <w:t>iGCSE Chem/2009s/Paper 6/</w:t>
      </w:r>
    </w:p>
    <w:p w14:paraId="7B36CABB" w14:textId="77777777" w:rsidR="00D24E66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45033E4" wp14:editId="43E3AA2A">
            <wp:extent cx="6291250" cy="2635624"/>
            <wp:effectExtent l="0" t="0" r="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011"/>
                    <a:stretch/>
                  </pic:blipFill>
                  <pic:spPr bwMode="auto">
                    <a:xfrm>
                      <a:off x="0" y="0"/>
                      <a:ext cx="6291580" cy="263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0C502A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1003DC4F" wp14:editId="7F278E60">
            <wp:extent cx="6285176" cy="6812392"/>
            <wp:effectExtent l="0" t="0" r="1905" b="762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85"/>
                    <a:stretch/>
                  </pic:blipFill>
                  <pic:spPr bwMode="auto">
                    <a:xfrm>
                      <a:off x="0" y="0"/>
                      <a:ext cx="6285641" cy="681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6C01D8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B8DE440" wp14:editId="7D7A29F6">
            <wp:extent cx="5950585" cy="2879725"/>
            <wp:effectExtent l="0" t="0" r="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58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FAA38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8/</w:t>
      </w:r>
      <w:r>
        <w:rPr>
          <w:rFonts w:cs="Calibri"/>
          <w:b/>
          <w:bCs/>
          <w:color w:val="000000"/>
        </w:rPr>
        <w:tab/>
      </w:r>
      <w:r>
        <w:t>iGCSE Chem/2008/w/Paper 6/</w:t>
      </w:r>
    </w:p>
    <w:p w14:paraId="4F81D313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52A8C3D8" wp14:editId="2F6E0A84">
            <wp:extent cx="5977890" cy="8284210"/>
            <wp:effectExtent l="0" t="0" r="3810" b="254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828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B6A9A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2B9623A6" wp14:editId="39E26BE6">
            <wp:extent cx="6018530" cy="7205980"/>
            <wp:effectExtent l="0" t="0" r="1270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530" cy="720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56298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3E52332B" wp14:editId="7281BF93">
            <wp:extent cx="6059805" cy="8912225"/>
            <wp:effectExtent l="0" t="0" r="0" b="3175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891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45A75" w14:textId="77777777" w:rsidR="00D24E66" w:rsidRDefault="00D24E66" w:rsidP="00D24E66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46AEEA15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9/</w:t>
      </w:r>
      <w:r>
        <w:rPr>
          <w:rFonts w:cs="Calibri"/>
          <w:b/>
          <w:bCs/>
          <w:color w:val="000000"/>
        </w:rPr>
        <w:tab/>
      </w:r>
      <w:r>
        <w:t>iGCSE Chem/2007/w/Paper 6/</w:t>
      </w:r>
    </w:p>
    <w:p w14:paraId="3F570E95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769F6B20" wp14:editId="5CDDAD39">
            <wp:extent cx="6141720" cy="6878320"/>
            <wp:effectExtent l="0" t="0" r="0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3" b="1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68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733A3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10/</w:t>
      </w:r>
      <w:r>
        <w:rPr>
          <w:rFonts w:cs="Calibri"/>
          <w:b/>
          <w:bCs/>
          <w:color w:val="000000"/>
        </w:rPr>
        <w:tab/>
      </w:r>
      <w:r>
        <w:t>iGCSE Chem/2007/w/Paper 6/</w:t>
      </w:r>
    </w:p>
    <w:p w14:paraId="1FE4AEF6" w14:textId="77777777" w:rsidR="00D24E66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3F4B54A0" wp14:editId="47FA4DB3">
            <wp:extent cx="6169025" cy="1855694"/>
            <wp:effectExtent l="0" t="0" r="3175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 rotWithShape="1"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762"/>
                    <a:stretch/>
                  </pic:blipFill>
                  <pic:spPr bwMode="auto">
                    <a:xfrm>
                      <a:off x="0" y="0"/>
                      <a:ext cx="6169025" cy="185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18D66E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6883A21E" wp14:editId="1CEF4DCA">
            <wp:extent cx="6169025" cy="5706372"/>
            <wp:effectExtent l="0" t="0" r="3175" b="889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 rotWithShape="1"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68"/>
                    <a:stretch/>
                  </pic:blipFill>
                  <pic:spPr bwMode="auto">
                    <a:xfrm>
                      <a:off x="0" y="0"/>
                      <a:ext cx="6169025" cy="5706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E7033F" w14:textId="77777777" w:rsidR="00D24E66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387FFA6" wp14:editId="33673ECD">
            <wp:extent cx="6250652" cy="2097741"/>
            <wp:effectExtent l="0" t="0" r="0" b="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555"/>
                    <a:stretch/>
                  </pic:blipFill>
                  <pic:spPr bwMode="auto">
                    <a:xfrm>
                      <a:off x="0" y="0"/>
                      <a:ext cx="6250940" cy="2097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742DB9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1AE0FA7E" wp14:editId="43F67A35">
            <wp:extent cx="6250940" cy="4058248"/>
            <wp:effectExtent l="0" t="0" r="0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86" b="1215"/>
                    <a:stretch/>
                  </pic:blipFill>
                  <pic:spPr bwMode="auto">
                    <a:xfrm>
                      <a:off x="0" y="0"/>
                      <a:ext cx="6250940" cy="4058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0B07FF" w14:textId="77777777" w:rsidR="00D24E66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1BB1333" wp14:editId="60DC8476">
            <wp:extent cx="5868670" cy="5419165"/>
            <wp:effectExtent l="0" t="0" r="0" b="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 rotWithShape="1"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435"/>
                    <a:stretch/>
                  </pic:blipFill>
                  <pic:spPr bwMode="auto">
                    <a:xfrm>
                      <a:off x="0" y="0"/>
                      <a:ext cx="5868670" cy="541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E89CB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06D28327" wp14:editId="54FE324E">
            <wp:extent cx="5868670" cy="3551667"/>
            <wp:effectExtent l="0" t="0" r="0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 rotWithShape="1"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617"/>
                    <a:stretch/>
                  </pic:blipFill>
                  <pic:spPr bwMode="auto">
                    <a:xfrm>
                      <a:off x="0" y="0"/>
                      <a:ext cx="5868670" cy="355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390783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36DCAA96" wp14:editId="4A890493">
            <wp:extent cx="5909310" cy="3152775"/>
            <wp:effectExtent l="0" t="0" r="0" b="9525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31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21378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11/</w:t>
      </w:r>
      <w:r>
        <w:rPr>
          <w:rFonts w:cs="Calibri"/>
          <w:b/>
          <w:bCs/>
          <w:color w:val="000000"/>
        </w:rPr>
        <w:tab/>
      </w:r>
      <w:r>
        <w:t>iGCSE Chem/2007s/Paper 6/</w:t>
      </w:r>
    </w:p>
    <w:p w14:paraId="6111A521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5814B34" wp14:editId="4C2ECE86">
            <wp:extent cx="6155055" cy="2647950"/>
            <wp:effectExtent l="0" t="0" r="0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 b="35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05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8C837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12/</w:t>
      </w:r>
      <w:r>
        <w:rPr>
          <w:rFonts w:cs="Calibri"/>
          <w:b/>
          <w:bCs/>
          <w:color w:val="000000"/>
        </w:rPr>
        <w:tab/>
      </w:r>
      <w:r>
        <w:t>iGCSE Chem/2006s/Paper 6/</w:t>
      </w:r>
    </w:p>
    <w:p w14:paraId="6F25CF07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3AB5D335" wp14:editId="6C745AA3">
            <wp:extent cx="6114415" cy="8980170"/>
            <wp:effectExtent l="0" t="0" r="635" b="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98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432DC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46C61CDF" wp14:editId="394E6204">
            <wp:extent cx="6169025" cy="9171305"/>
            <wp:effectExtent l="0" t="0" r="3175" b="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025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FEA61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0F13067A" wp14:editId="67EC33AF">
            <wp:extent cx="6059805" cy="2729865"/>
            <wp:effectExtent l="0" t="0" r="0" b="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272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F5783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13/</w:t>
      </w:r>
      <w:r>
        <w:rPr>
          <w:rFonts w:cs="Calibri"/>
          <w:b/>
          <w:bCs/>
          <w:color w:val="000000"/>
        </w:rPr>
        <w:tab/>
      </w:r>
      <w:r>
        <w:t>iGCSE Chem/2004/w/Paper 6/</w:t>
      </w:r>
    </w:p>
    <w:p w14:paraId="57FD3958" w14:textId="77777777" w:rsidR="00D24E66" w:rsidRPr="00C47B5B" w:rsidRDefault="00D24E66" w:rsidP="00D24E66">
      <w:pPr>
        <w:spacing w:after="0" w:line="240" w:lineRule="auto"/>
      </w:pPr>
    </w:p>
    <w:p w14:paraId="288DCF72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B87B7B5" wp14:editId="509F939D">
            <wp:extent cx="6209665" cy="3329940"/>
            <wp:effectExtent l="0" t="0" r="635" b="381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C0029" w14:textId="77777777" w:rsidR="00D24E66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14EEC76D" wp14:editId="27656ED3">
            <wp:extent cx="6141066" cy="2998694"/>
            <wp:effectExtent l="0" t="0" r="0" b="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/>
                    <pic:cNvPicPr>
                      <a:picLocks noChangeAspect="1" noChangeArrowheads="1"/>
                    </pic:cNvPicPr>
                  </pic:nvPicPr>
                  <pic:blipFill rotWithShape="1"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335"/>
                    <a:stretch/>
                  </pic:blipFill>
                  <pic:spPr bwMode="auto">
                    <a:xfrm>
                      <a:off x="0" y="0"/>
                      <a:ext cx="6141720" cy="2999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7F0421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79596067" wp14:editId="74D441C1">
            <wp:extent cx="5579684" cy="4080510"/>
            <wp:effectExtent l="0" t="0" r="2540" b="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/>
                    <pic:cNvPicPr>
                      <a:picLocks noChangeAspect="1" noChangeArrowheads="1"/>
                    </pic:cNvPicPr>
                  </pic:nvPicPr>
                  <pic:blipFill rotWithShape="1"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950" b="1646"/>
                    <a:stretch/>
                  </pic:blipFill>
                  <pic:spPr bwMode="auto">
                    <a:xfrm>
                      <a:off x="0" y="0"/>
                      <a:ext cx="5599037" cy="409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E3AA9" w14:textId="77777777" w:rsidR="00D24E66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DEB9083" wp14:editId="2113ADC2">
            <wp:extent cx="6018530" cy="5593976"/>
            <wp:effectExtent l="0" t="0" r="1270" b="6985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>
                      <a:picLocks noChangeAspect="1" noChangeArrowheads="1"/>
                    </pic:cNvPicPr>
                  </pic:nvPicPr>
                  <pic:blipFill rotWithShape="1"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179"/>
                    <a:stretch/>
                  </pic:blipFill>
                  <pic:spPr bwMode="auto">
                    <a:xfrm>
                      <a:off x="0" y="0"/>
                      <a:ext cx="6018530" cy="5593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AD229D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0AFDBFD9" wp14:editId="43B5AF8A">
            <wp:extent cx="6018530" cy="3360644"/>
            <wp:effectExtent l="0" t="0" r="1270" b="0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>
                      <a:picLocks noChangeAspect="1" noChangeArrowheads="1"/>
                    </pic:cNvPicPr>
                  </pic:nvPicPr>
                  <pic:blipFill rotWithShape="1"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861"/>
                    <a:stretch/>
                  </pic:blipFill>
                  <pic:spPr bwMode="auto">
                    <a:xfrm>
                      <a:off x="0" y="0"/>
                      <a:ext cx="6018530" cy="336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15A3E0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C1C1474" wp14:editId="4C497F61">
            <wp:extent cx="6100445" cy="5650230"/>
            <wp:effectExtent l="0" t="0" r="0" b="762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445" cy="565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C7CC1" w14:textId="77777777" w:rsidR="00D24E66" w:rsidRDefault="00D24E66" w:rsidP="00D24E66">
      <w:pPr>
        <w:spacing w:after="0" w:line="240" w:lineRule="auto"/>
        <w:rPr>
          <w:rFonts w:cs="Calibri"/>
          <w:b/>
          <w:bCs/>
          <w:color w:val="000000"/>
        </w:rPr>
      </w:pPr>
    </w:p>
    <w:p w14:paraId="118AAA52" w14:textId="77777777" w:rsidR="00D24E66" w:rsidRDefault="00D24E66" w:rsidP="00D24E66">
      <w:pPr>
        <w:rPr>
          <w:rFonts w:cs="Calibri"/>
          <w:b/>
          <w:bCs/>
          <w:color w:val="000000"/>
        </w:rPr>
      </w:pPr>
      <w:r>
        <w:rPr>
          <w:rFonts w:cs="Calibri"/>
          <w:b/>
          <w:bCs/>
          <w:color w:val="000000"/>
        </w:rPr>
        <w:br w:type="page"/>
      </w:r>
    </w:p>
    <w:p w14:paraId="0FB4B3BB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14/</w:t>
      </w:r>
      <w:r>
        <w:rPr>
          <w:rFonts w:cs="Calibri"/>
          <w:b/>
          <w:bCs/>
          <w:color w:val="000000"/>
        </w:rPr>
        <w:tab/>
      </w:r>
      <w:r>
        <w:t>iGCSE Chem/2004s/Paper 6/</w:t>
      </w:r>
    </w:p>
    <w:p w14:paraId="225FB94B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3AA892E4" wp14:editId="701808D2">
            <wp:extent cx="6414135" cy="7451725"/>
            <wp:effectExtent l="0" t="0" r="5715" b="0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35" cy="745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43A1A" w14:textId="77777777" w:rsidR="00D24E66" w:rsidRPr="00C47B5B" w:rsidRDefault="00D24E66" w:rsidP="00D24E66">
      <w:pPr>
        <w:spacing w:after="0" w:line="240" w:lineRule="auto"/>
      </w:pPr>
    </w:p>
    <w:p w14:paraId="3345D8B4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651751E1" wp14:editId="4AAD0CAA">
            <wp:extent cx="6468745" cy="8707120"/>
            <wp:effectExtent l="0" t="0" r="8255" b="0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870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74264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6BCBAD1F" wp14:editId="7FBD7685">
            <wp:extent cx="6468745" cy="8448040"/>
            <wp:effectExtent l="0" t="0" r="8255" b="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844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AB75D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2278BAB0" wp14:editId="0C9EBAD9">
            <wp:extent cx="6414067" cy="3361727"/>
            <wp:effectExtent l="0" t="0" r="6350" b="0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 rotWithShape="1"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1" b="33075"/>
                    <a:stretch/>
                  </pic:blipFill>
                  <pic:spPr bwMode="auto">
                    <a:xfrm>
                      <a:off x="0" y="0"/>
                      <a:ext cx="6414135" cy="3361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B95E1A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4072C031" wp14:editId="0D43FBD5">
            <wp:extent cx="6454588" cy="2803881"/>
            <wp:effectExtent l="0" t="0" r="3810" b="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4" b="6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455" cy="2804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BD3D3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15/</w:t>
      </w:r>
      <w:r>
        <w:rPr>
          <w:rFonts w:cs="Calibri"/>
          <w:b/>
          <w:bCs/>
          <w:color w:val="000000"/>
        </w:rPr>
        <w:tab/>
      </w:r>
      <w:r>
        <w:t>iGCSE Chem/2001/w/Paper 6/</w:t>
      </w:r>
    </w:p>
    <w:p w14:paraId="62DA3153" w14:textId="77777777" w:rsidR="00D24E66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420E0AA" wp14:editId="7C579BC4">
            <wp:extent cx="6208113" cy="3218815"/>
            <wp:effectExtent l="0" t="0" r="2540" b="635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 rotWithShape="1"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42741"/>
                    <a:stretch/>
                  </pic:blipFill>
                  <pic:spPr bwMode="auto">
                    <a:xfrm>
                      <a:off x="0" y="0"/>
                      <a:ext cx="6209665" cy="321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A317AA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47FFAF61" wp14:editId="36F7FBC6">
            <wp:extent cx="6209665" cy="2261160"/>
            <wp:effectExtent l="0" t="0" r="635" b="635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 rotWithShape="1"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787"/>
                    <a:stretch/>
                  </pic:blipFill>
                  <pic:spPr bwMode="auto">
                    <a:xfrm>
                      <a:off x="0" y="0"/>
                      <a:ext cx="6209665" cy="22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CFBEC7" w14:textId="77777777" w:rsidR="00D24E66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282A51B" wp14:editId="4904F644">
            <wp:extent cx="6250186" cy="7126941"/>
            <wp:effectExtent l="0" t="0" r="0" b="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 rotWithShape="1"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137"/>
                    <a:stretch/>
                  </pic:blipFill>
                  <pic:spPr bwMode="auto">
                    <a:xfrm>
                      <a:off x="0" y="0"/>
                      <a:ext cx="6250940" cy="7127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D6D952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5E687966" wp14:editId="69063111">
            <wp:extent cx="6010835" cy="1526213"/>
            <wp:effectExtent l="0" t="0" r="0" b="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 rotWithShape="1"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771" b="1001"/>
                    <a:stretch/>
                  </pic:blipFill>
                  <pic:spPr bwMode="auto">
                    <a:xfrm>
                      <a:off x="0" y="0"/>
                      <a:ext cx="6026186" cy="1530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5BF089" w14:textId="77777777" w:rsidR="00D24E66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D955269" wp14:editId="54875BF0">
            <wp:extent cx="6010275" cy="7022146"/>
            <wp:effectExtent l="0" t="0" r="0" b="762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791"/>
                    <a:stretch/>
                  </pic:blipFill>
                  <pic:spPr bwMode="auto">
                    <a:xfrm>
                      <a:off x="0" y="0"/>
                      <a:ext cx="6018026" cy="7031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279821" w14:textId="77777777" w:rsidR="00D24E66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7DEDF33" wp14:editId="6C259FA3">
            <wp:extent cx="6167668" cy="1062318"/>
            <wp:effectExtent l="0" t="0" r="5080" b="508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937" b="9681"/>
                    <a:stretch/>
                  </pic:blipFill>
                  <pic:spPr bwMode="auto">
                    <a:xfrm>
                      <a:off x="0" y="0"/>
                      <a:ext cx="6169025" cy="1062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03F418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7A6A1092" wp14:editId="520AA1A8">
            <wp:extent cx="6167609" cy="551329"/>
            <wp:effectExtent l="0" t="0" r="5080" b="127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039" b="3053"/>
                    <a:stretch/>
                  </pic:blipFill>
                  <pic:spPr bwMode="auto">
                    <a:xfrm>
                      <a:off x="0" y="0"/>
                      <a:ext cx="6169025" cy="55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B808DA" w14:textId="77777777" w:rsidR="00D24E66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7CE8842B" wp14:editId="7F23532A">
            <wp:extent cx="6018530" cy="3133165"/>
            <wp:effectExtent l="0" t="0" r="1270" b="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 rotWithShape="1"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38"/>
                    <a:stretch/>
                  </pic:blipFill>
                  <pic:spPr bwMode="auto">
                    <a:xfrm>
                      <a:off x="0" y="0"/>
                      <a:ext cx="6018530" cy="313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38354B" w14:textId="77777777" w:rsidR="00D24E66" w:rsidRDefault="00D24E66" w:rsidP="00D24E66">
      <w:pPr>
        <w:pStyle w:val="Heading1"/>
      </w:pPr>
      <w:bookmarkStart w:id="11" w:name="_Toc511723931"/>
      <w:r>
        <w:t>Mark Scheme iG Chem 6 EQ P6 15w to 01w 221marks</w:t>
      </w:r>
      <w:bookmarkEnd w:id="11"/>
    </w:p>
    <w:p w14:paraId="63612429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1/</w:t>
      </w:r>
      <w:r>
        <w:rPr>
          <w:rFonts w:cs="Calibri"/>
          <w:b/>
          <w:bCs/>
          <w:color w:val="000000"/>
        </w:rPr>
        <w:tab/>
      </w:r>
      <w:r>
        <w:t>iGCSE Chem/2014s/Paper 6/</w:t>
      </w:r>
    </w:p>
    <w:p w14:paraId="20B52648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93A61AE" wp14:editId="1FC20796">
            <wp:extent cx="6537325" cy="2675255"/>
            <wp:effectExtent l="0" t="0" r="0" b="0"/>
            <wp:docPr id="339" name="Picture 339" descr="C:\Users\Paddy Smashing\AppData\Roaming\M8 Software\Spartan_Data\Clips\OL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 descr="C:\Users\Paddy Smashing\AppData\Roaming\M8 Software\Spartan_Data\Clips\OL25.jp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325" cy="267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A6A33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2/</w:t>
      </w:r>
      <w:r>
        <w:rPr>
          <w:rFonts w:cs="Calibri"/>
          <w:b/>
          <w:bCs/>
          <w:color w:val="000000"/>
        </w:rPr>
        <w:tab/>
      </w:r>
      <w:r>
        <w:t>iGCSE Chem/2013s/Paper 6/</w:t>
      </w:r>
    </w:p>
    <w:p w14:paraId="391922C2" w14:textId="77777777" w:rsidR="00D24E66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71A9C1E2" wp14:editId="187FE461">
            <wp:extent cx="6550660" cy="1855694"/>
            <wp:effectExtent l="0" t="0" r="2540" b="0"/>
            <wp:docPr id="340" name="Picture 340" descr="C:\Users\Paddy Smashing\AppData\Roaming\M8 Software\Spartan_Data\Clips\OL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 descr="C:\Users\Paddy Smashing\AppData\Roaming\M8 Software\Spartan_Data\Clips\OL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305"/>
                    <a:stretch/>
                  </pic:blipFill>
                  <pic:spPr bwMode="auto">
                    <a:xfrm>
                      <a:off x="0" y="0"/>
                      <a:ext cx="6550660" cy="185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574C76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7D6918A7" wp14:editId="43E3C072">
            <wp:extent cx="6285776" cy="6546850"/>
            <wp:effectExtent l="0" t="0" r="1270" b="6350"/>
            <wp:docPr id="341" name="Picture 341" descr="C:\Users\Paddy Smashing\AppData\Roaming\M8 Software\Spartan_Data\Clips\OL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 descr="C:\Users\Paddy Smashing\AppData\Roaming\M8 Software\Spartan_Data\Clips\OL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12"/>
                    <a:stretch/>
                  </pic:blipFill>
                  <pic:spPr bwMode="auto">
                    <a:xfrm>
                      <a:off x="0" y="0"/>
                      <a:ext cx="6285865" cy="6546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1D187D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3/</w:t>
      </w:r>
      <w:r>
        <w:rPr>
          <w:rFonts w:cs="Calibri"/>
          <w:b/>
          <w:bCs/>
          <w:color w:val="000000"/>
        </w:rPr>
        <w:tab/>
      </w:r>
      <w:r>
        <w:t>iGCSE Chem/2012s/Paper 6/</w:t>
      </w:r>
    </w:p>
    <w:p w14:paraId="1B417A82" w14:textId="77777777" w:rsidR="00D24E66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35A9FF9" wp14:editId="16B7BCAC">
            <wp:extent cx="6373495" cy="1734671"/>
            <wp:effectExtent l="0" t="0" r="0" b="0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48798"/>
                    <a:stretch/>
                  </pic:blipFill>
                  <pic:spPr bwMode="auto">
                    <a:xfrm>
                      <a:off x="0" y="0"/>
                      <a:ext cx="6373495" cy="1734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0593E2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1CDC237" wp14:editId="6DA08681">
            <wp:extent cx="6285481" cy="970952"/>
            <wp:effectExtent l="0" t="0" r="1270" b="635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165" b="11774"/>
                    <a:stretch/>
                  </pic:blipFill>
                  <pic:spPr bwMode="auto">
                    <a:xfrm>
                      <a:off x="0" y="0"/>
                      <a:ext cx="6285865" cy="971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0729F6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4/</w:t>
      </w:r>
      <w:r>
        <w:rPr>
          <w:rFonts w:cs="Calibri"/>
          <w:b/>
          <w:bCs/>
          <w:color w:val="000000"/>
        </w:rPr>
        <w:tab/>
      </w:r>
      <w:r>
        <w:t>iGCSE Chem/2011/w/Paper 6/</w:t>
      </w:r>
    </w:p>
    <w:p w14:paraId="44E16236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4254EA7D" wp14:editId="4EB49F57">
            <wp:extent cx="6482715" cy="5145405"/>
            <wp:effectExtent l="0" t="0" r="0" b="0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2" b="2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514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19307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5/</w:t>
      </w:r>
      <w:r>
        <w:rPr>
          <w:rFonts w:cs="Calibri"/>
          <w:b/>
          <w:bCs/>
          <w:color w:val="000000"/>
        </w:rPr>
        <w:tab/>
      </w:r>
      <w:r>
        <w:t>iGCSE Chem/2010s/Paper 6/</w:t>
      </w:r>
    </w:p>
    <w:p w14:paraId="26F2431E" w14:textId="77777777" w:rsidR="00D24E66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251B5F5" wp14:editId="13BE3A52">
            <wp:extent cx="6386931" cy="3980329"/>
            <wp:effectExtent l="0" t="0" r="0" b="1270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 rotWithShape="1"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848"/>
                    <a:stretch/>
                  </pic:blipFill>
                  <pic:spPr bwMode="auto">
                    <a:xfrm>
                      <a:off x="0" y="0"/>
                      <a:ext cx="6387465" cy="3980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05ABFE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03D005C1" wp14:editId="5E797CCD">
            <wp:extent cx="6285734" cy="787363"/>
            <wp:effectExtent l="0" t="0" r="1270" b="0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 rotWithShape="1"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561" b="3133"/>
                    <a:stretch/>
                  </pic:blipFill>
                  <pic:spPr bwMode="auto">
                    <a:xfrm>
                      <a:off x="0" y="0"/>
                      <a:ext cx="6285865" cy="787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A3FDCC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6/</w:t>
      </w:r>
      <w:r>
        <w:rPr>
          <w:rFonts w:cs="Calibri"/>
          <w:b/>
          <w:bCs/>
          <w:color w:val="000000"/>
        </w:rPr>
        <w:tab/>
      </w:r>
      <w:r>
        <w:t>iGCSE Chem/2009/w/Paper 6/</w:t>
      </w:r>
    </w:p>
    <w:p w14:paraId="014C62BD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5B5AD72" wp14:editId="55CBDA9C">
            <wp:extent cx="6346190" cy="2470150"/>
            <wp:effectExtent l="0" t="0" r="0" b="6350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190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4A83A" w14:textId="77777777" w:rsidR="00D24E66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88E779B" wp14:editId="5C8F1C1F">
            <wp:extent cx="6427155" cy="1680883"/>
            <wp:effectExtent l="0" t="0" r="0" b="0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64162"/>
                    <a:stretch/>
                  </pic:blipFill>
                  <pic:spPr bwMode="auto">
                    <a:xfrm>
                      <a:off x="0" y="0"/>
                      <a:ext cx="6428105" cy="168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66A26C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7936AE8B" wp14:editId="41D3102B">
            <wp:extent cx="6285298" cy="2601483"/>
            <wp:effectExtent l="0" t="0" r="1270" b="889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164" b="3119"/>
                    <a:stretch/>
                  </pic:blipFill>
                  <pic:spPr bwMode="auto">
                    <a:xfrm>
                      <a:off x="0" y="0"/>
                      <a:ext cx="6285865" cy="2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71D703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7/</w:t>
      </w:r>
      <w:r>
        <w:rPr>
          <w:rFonts w:cs="Calibri"/>
          <w:b/>
          <w:bCs/>
          <w:color w:val="000000"/>
        </w:rPr>
        <w:tab/>
      </w:r>
      <w:r>
        <w:t>iGCSE Chem/2009s/Paper 6/</w:t>
      </w:r>
    </w:p>
    <w:p w14:paraId="0E525666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59201D42" wp14:editId="400F4C6F">
            <wp:extent cx="6465752" cy="1196788"/>
            <wp:effectExtent l="0" t="0" r="0" b="3810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/>
                    <pic:cNvPicPr>
                      <a:picLocks noChangeAspect="1" noChangeArrowheads="1"/>
                    </pic:cNvPicPr>
                  </pic:nvPicPr>
                  <pic:blipFill rotWithShape="1"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157"/>
                    <a:stretch/>
                  </pic:blipFill>
                  <pic:spPr bwMode="auto">
                    <a:xfrm>
                      <a:off x="0" y="0"/>
                      <a:ext cx="6468745" cy="119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C94566" w14:textId="77777777" w:rsidR="00D24E66" w:rsidRDefault="00D24E66" w:rsidP="00D24E66">
      <w:pPr>
        <w:spacing w:after="0" w:line="240" w:lineRule="auto"/>
        <w:rPr>
          <w:rFonts w:cs="Calibri"/>
          <w:b/>
          <w:bCs/>
          <w:color w:val="000000"/>
        </w:rPr>
      </w:pPr>
      <w:r w:rsidRPr="00C47B5B">
        <w:rPr>
          <w:noProof/>
        </w:rPr>
        <w:lastRenderedPageBreak/>
        <w:drawing>
          <wp:inline distT="0" distB="0" distL="0" distR="0" wp14:anchorId="25F427E6" wp14:editId="22AB79C6">
            <wp:extent cx="6284489" cy="833718"/>
            <wp:effectExtent l="0" t="0" r="2540" b="5080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/>
                    <pic:cNvPicPr>
                      <a:picLocks noChangeAspect="1" noChangeArrowheads="1"/>
                    </pic:cNvPicPr>
                  </pic:nvPicPr>
                  <pic:blipFill rotWithShape="1"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064" b="3212"/>
                    <a:stretch/>
                  </pic:blipFill>
                  <pic:spPr bwMode="auto">
                    <a:xfrm>
                      <a:off x="0" y="0"/>
                      <a:ext cx="6285865" cy="833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781253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8/</w:t>
      </w:r>
      <w:r>
        <w:rPr>
          <w:rFonts w:cs="Calibri"/>
          <w:b/>
          <w:bCs/>
          <w:color w:val="000000"/>
        </w:rPr>
        <w:tab/>
      </w:r>
      <w:r>
        <w:t>iGCSE Chem/2008/w/Paper 6/</w:t>
      </w:r>
    </w:p>
    <w:p w14:paraId="4C63E3CD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76B64E4" wp14:editId="5E0A4F00">
            <wp:extent cx="6291580" cy="2541494"/>
            <wp:effectExtent l="0" t="0" r="0" b="0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 rotWithShape="1"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12"/>
                    <a:stretch/>
                  </pic:blipFill>
                  <pic:spPr bwMode="auto">
                    <a:xfrm>
                      <a:off x="0" y="0"/>
                      <a:ext cx="6291580" cy="2541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270DA9" w14:textId="77777777" w:rsidR="00D24E66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4C859A7A" wp14:editId="3C840E3E">
            <wp:extent cx="6414135" cy="1223682"/>
            <wp:effectExtent l="0" t="0" r="5715" b="0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 rotWithShape="1"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344"/>
                    <a:stretch/>
                  </pic:blipFill>
                  <pic:spPr bwMode="auto">
                    <a:xfrm>
                      <a:off x="0" y="0"/>
                      <a:ext cx="6414135" cy="1223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3CC3D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312324C9" wp14:editId="2C46F8B4">
            <wp:extent cx="6064623" cy="1747185"/>
            <wp:effectExtent l="0" t="0" r="0" b="5715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 rotWithShape="1"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012" b="9164"/>
                    <a:stretch/>
                  </pic:blipFill>
                  <pic:spPr bwMode="auto">
                    <a:xfrm>
                      <a:off x="0" y="0"/>
                      <a:ext cx="6068612" cy="1748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FEEA59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9/</w:t>
      </w:r>
      <w:r>
        <w:rPr>
          <w:rFonts w:cs="Calibri"/>
          <w:b/>
          <w:bCs/>
          <w:color w:val="000000"/>
        </w:rPr>
        <w:tab/>
      </w:r>
      <w:r>
        <w:t>iGCSE Chem/2007/w/Paper 6/</w:t>
      </w:r>
    </w:p>
    <w:p w14:paraId="6D7115EC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39BFE862" wp14:editId="1242CD06">
            <wp:extent cx="6224345" cy="1002845"/>
            <wp:effectExtent l="0" t="0" r="5080" b="6985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 rotWithShape="1"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19"/>
                    <a:stretch/>
                  </pic:blipFill>
                  <pic:spPr bwMode="auto">
                    <a:xfrm>
                      <a:off x="0" y="0"/>
                      <a:ext cx="6243639" cy="1005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62E46A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10/</w:t>
      </w:r>
      <w:r>
        <w:rPr>
          <w:rFonts w:cs="Calibri"/>
          <w:b/>
          <w:bCs/>
          <w:color w:val="000000"/>
        </w:rPr>
        <w:tab/>
      </w:r>
      <w:r>
        <w:t>iGCSE Chem/2007/w/Paper 6/</w:t>
      </w:r>
    </w:p>
    <w:p w14:paraId="3AE17CB7" w14:textId="77777777" w:rsidR="00D24E66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7C0155B" wp14:editId="0F00040D">
            <wp:extent cx="6064250" cy="1807726"/>
            <wp:effectExtent l="0" t="0" r="0" b="2540"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 rotWithShape="1"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 r="2925" b="69814"/>
                    <a:stretch/>
                  </pic:blipFill>
                  <pic:spPr bwMode="auto">
                    <a:xfrm>
                      <a:off x="0" y="0"/>
                      <a:ext cx="6103363" cy="181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7A59E2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0EA81ED9" wp14:editId="62B4202E">
            <wp:extent cx="6284521" cy="3968713"/>
            <wp:effectExtent l="0" t="0" r="2540" b="0"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 rotWithShape="1"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064" r="2925" b="3986"/>
                    <a:stretch/>
                  </pic:blipFill>
                  <pic:spPr bwMode="auto">
                    <a:xfrm>
                      <a:off x="0" y="0"/>
                      <a:ext cx="6285865" cy="3969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D73867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11/</w:t>
      </w:r>
      <w:r>
        <w:rPr>
          <w:rFonts w:cs="Calibri"/>
          <w:b/>
          <w:bCs/>
          <w:color w:val="000000"/>
        </w:rPr>
        <w:tab/>
      </w:r>
      <w:r>
        <w:t>iGCSE Chem/2007s/Paper 6/</w:t>
      </w:r>
    </w:p>
    <w:p w14:paraId="7A9B8049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33436B24" wp14:editId="3C72032B">
            <wp:extent cx="6550660" cy="1842247"/>
            <wp:effectExtent l="0" t="0" r="2540" b="5715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/>
                    <pic:cNvPicPr>
                      <a:picLocks noChangeAspect="1" noChangeArrowheads="1"/>
                    </pic:cNvPicPr>
                  </pic:nvPicPr>
                  <pic:blipFill rotWithShape="1"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21" b="38295"/>
                    <a:stretch/>
                  </pic:blipFill>
                  <pic:spPr bwMode="auto">
                    <a:xfrm>
                      <a:off x="0" y="0"/>
                      <a:ext cx="6550660" cy="1842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956B8D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12/</w:t>
      </w:r>
      <w:r>
        <w:rPr>
          <w:rFonts w:cs="Calibri"/>
          <w:b/>
          <w:bCs/>
          <w:color w:val="000000"/>
        </w:rPr>
        <w:tab/>
      </w:r>
      <w:r>
        <w:t>iGCSE Chem/2006s/Paper 6/</w:t>
      </w:r>
    </w:p>
    <w:p w14:paraId="114BE3F5" w14:textId="77777777" w:rsidR="00D24E66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7CF06035" wp14:editId="2CA7DE6C">
            <wp:extent cx="6283960" cy="2369347"/>
            <wp:effectExtent l="0" t="0" r="2540" b="0"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/>
                    <pic:cNvPicPr>
                      <a:picLocks noChangeAspect="1" noChangeArrowheads="1"/>
                    </pic:cNvPicPr>
                  </pic:nvPicPr>
                  <pic:blipFill rotWithShape="1"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073"/>
                    <a:stretch/>
                  </pic:blipFill>
                  <pic:spPr bwMode="auto">
                    <a:xfrm>
                      <a:off x="0" y="0"/>
                      <a:ext cx="6292238" cy="2372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74D86A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3F0C90CE" wp14:editId="601BF1D2">
            <wp:extent cx="6285679" cy="1127050"/>
            <wp:effectExtent l="0" t="0" r="1270" b="0"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/>
                    <pic:cNvPicPr>
                      <a:picLocks noChangeAspect="1" noChangeArrowheads="1"/>
                    </pic:cNvPicPr>
                  </pic:nvPicPr>
                  <pic:blipFill rotWithShape="1"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016" b="3583"/>
                    <a:stretch/>
                  </pic:blipFill>
                  <pic:spPr bwMode="auto">
                    <a:xfrm>
                      <a:off x="0" y="0"/>
                      <a:ext cx="6285865" cy="1127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9F2D01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lastRenderedPageBreak/>
        <w:t>Q# 13/</w:t>
      </w:r>
      <w:r>
        <w:rPr>
          <w:rFonts w:cs="Calibri"/>
          <w:b/>
          <w:bCs/>
          <w:color w:val="000000"/>
        </w:rPr>
        <w:tab/>
      </w:r>
      <w:r>
        <w:t>iGCSE Chem/2004/w/Paper 6/</w:t>
      </w:r>
    </w:p>
    <w:p w14:paraId="1D8E58AE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B18EDF7" wp14:editId="766DED0D">
            <wp:extent cx="6468745" cy="5104130"/>
            <wp:effectExtent l="0" t="0" r="8255" b="1270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82" b="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510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CD277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14/</w:t>
      </w:r>
      <w:r>
        <w:rPr>
          <w:rFonts w:cs="Calibri"/>
          <w:b/>
          <w:bCs/>
          <w:color w:val="000000"/>
        </w:rPr>
        <w:tab/>
      </w:r>
      <w:r>
        <w:t>iGCSE Chem/2004s/Paper 6/</w:t>
      </w:r>
    </w:p>
    <w:p w14:paraId="30531578" w14:textId="77777777" w:rsidR="00D24E66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22C0122" wp14:editId="1D346778">
            <wp:extent cx="6386080" cy="3859306"/>
            <wp:effectExtent l="0" t="0" r="0" b="8255"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 rotWithShape="1"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14" b="17215"/>
                    <a:stretch/>
                  </pic:blipFill>
                  <pic:spPr bwMode="auto">
                    <a:xfrm>
                      <a:off x="0" y="0"/>
                      <a:ext cx="6387465" cy="3860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6B6858" w14:textId="77777777" w:rsidR="00D24E66" w:rsidRPr="00C47B5B" w:rsidRDefault="00D24E66" w:rsidP="00D24E66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E7232A4" wp14:editId="7E0DCBCA">
            <wp:extent cx="6285273" cy="357393"/>
            <wp:effectExtent l="0" t="0" r="0" b="5080"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 rotWithShape="1"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92" r="3114" b="7219"/>
                    <a:stretch/>
                  </pic:blipFill>
                  <pic:spPr bwMode="auto">
                    <a:xfrm>
                      <a:off x="0" y="0"/>
                      <a:ext cx="6285865" cy="357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8EEA4E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724FFB4B" wp14:editId="01685048">
            <wp:extent cx="6373495" cy="641350"/>
            <wp:effectExtent l="0" t="0" r="8255" b="6350"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495" cy="64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FB9BA" w14:textId="77777777" w:rsidR="00D24E66" w:rsidRPr="00C47B5B" w:rsidRDefault="00D24E66" w:rsidP="00D24E66">
      <w:pPr>
        <w:spacing w:after="0" w:line="240" w:lineRule="auto"/>
      </w:pPr>
      <w:r>
        <w:rPr>
          <w:rFonts w:cs="Calibri"/>
          <w:b/>
          <w:bCs/>
          <w:color w:val="000000"/>
        </w:rPr>
        <w:t>Q# 15/</w:t>
      </w:r>
      <w:r>
        <w:rPr>
          <w:rFonts w:cs="Calibri"/>
          <w:b/>
          <w:bCs/>
          <w:color w:val="000000"/>
        </w:rPr>
        <w:tab/>
      </w:r>
      <w:r>
        <w:t>iGCSE Chem/2001/w/Paper 6/</w:t>
      </w:r>
    </w:p>
    <w:p w14:paraId="28451D77" w14:textId="77777777" w:rsidR="00D24E66" w:rsidRPr="00C47B5B" w:rsidRDefault="00D24E66" w:rsidP="00D24E66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9DC7A27" wp14:editId="3A46F326">
            <wp:extent cx="6496050" cy="4790440"/>
            <wp:effectExtent l="0" t="0" r="0" b="0"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79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832AC" w14:textId="77777777" w:rsidR="00D24E66" w:rsidRPr="009F1CC5" w:rsidRDefault="00D24E66" w:rsidP="00D24E66"/>
    <w:p w14:paraId="3C1B2418" w14:textId="77777777" w:rsidR="00642D7A" w:rsidRPr="008D30BA" w:rsidRDefault="00642D7A" w:rsidP="00301366">
      <w:pPr>
        <w:spacing w:after="0" w:line="240" w:lineRule="auto"/>
      </w:pPr>
    </w:p>
    <w:sectPr w:rsidR="00642D7A" w:rsidRPr="008D30BA" w:rsidSect="00987748">
      <w:footerReference w:type="default" r:id="rId212"/>
      <w:headerReference w:type="first" r:id="rId213"/>
      <w:footerReference w:type="first" r:id="rId214"/>
      <w:pgSz w:w="11906" w:h="16838"/>
      <w:pgMar w:top="709" w:right="1440" w:bottom="567" w:left="567" w:header="284" w:footer="44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ECBACDB" w14:textId="77777777" w:rsidR="004E5ADC" w:rsidRDefault="004E5ADC" w:rsidP="006B1F1E">
      <w:pPr>
        <w:spacing w:after="0" w:line="240" w:lineRule="auto"/>
      </w:pPr>
      <w:r>
        <w:separator/>
      </w:r>
    </w:p>
  </w:endnote>
  <w:endnote w:type="continuationSeparator" w:id="0">
    <w:p w14:paraId="6390937D" w14:textId="77777777" w:rsidR="004E5ADC" w:rsidRDefault="004E5ADC" w:rsidP="006B1F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888FB2" w14:textId="238AB480" w:rsidR="00256018" w:rsidRPr="007635AF" w:rsidRDefault="00256018" w:rsidP="007635AF">
    <w:pPr>
      <w:pStyle w:val="Footer"/>
      <w:tabs>
        <w:tab w:val="clear" w:pos="4513"/>
        <w:tab w:val="clear" w:pos="9026"/>
        <w:tab w:val="center" w:pos="4962"/>
        <w:tab w:val="right" w:pos="8789"/>
      </w:tabs>
    </w:pPr>
    <w:r>
      <w:t>Patrick Brannac</w:t>
    </w:r>
    <w:r>
      <w:tab/>
    </w:r>
    <w:hyperlink r:id="rId1" w:history="1">
      <w:r w:rsidRPr="00126B84">
        <w:rPr>
          <w:rStyle w:val="Hyperlink"/>
        </w:rPr>
        <w:t>www.</w:t>
      </w:r>
      <w:r w:rsidRPr="00DC25A7">
        <w:rPr>
          <w:rStyle w:val="Hyperlink"/>
          <w:b/>
        </w:rPr>
        <w:t>Smashing</w:t>
      </w:r>
      <w:r w:rsidRPr="00126B84">
        <w:rPr>
          <w:rStyle w:val="Hyperlink"/>
        </w:rPr>
        <w:t>Science.org</w:t>
      </w:r>
    </w:hyperlink>
    <w:r>
      <w:t xml:space="preserve"> </w:t>
    </w:r>
    <w:r>
      <w:tab/>
    </w:r>
    <w:sdt>
      <w:sdtPr>
        <w:id w:val="1457682369"/>
        <w:docPartObj>
          <w:docPartGallery w:val="Page Numbers (Bottom of Page)"/>
          <w:docPartUnique/>
        </w:docPartObj>
      </w:sdtPr>
      <w:sdtContent>
        <w:sdt>
          <w:sdtPr>
            <w:id w:val="1992285457"/>
            <w:docPartObj>
              <w:docPartGallery w:val="Page Numbers (Top of Page)"/>
              <w:docPartUnique/>
            </w:docPartObj>
          </w:sdtPr>
          <w:sdtContent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sdtContent>
        </w:sdt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0CC818" w14:textId="5373FBAB" w:rsidR="00256018" w:rsidRPr="007635AF" w:rsidRDefault="00256018" w:rsidP="007635AF">
    <w:pPr>
      <w:pStyle w:val="Footer"/>
      <w:tabs>
        <w:tab w:val="clear" w:pos="4513"/>
        <w:tab w:val="clear" w:pos="9026"/>
        <w:tab w:val="center" w:pos="4962"/>
        <w:tab w:val="right" w:pos="8789"/>
      </w:tabs>
    </w:pPr>
    <w:r>
      <w:t>Patrick Brannac</w:t>
    </w:r>
    <w:r>
      <w:tab/>
    </w:r>
    <w:hyperlink r:id="rId1" w:history="1">
      <w:r w:rsidRPr="00126B84">
        <w:rPr>
          <w:rStyle w:val="Hyperlink"/>
        </w:rPr>
        <w:t>www.</w:t>
      </w:r>
      <w:r w:rsidRPr="00DC25A7">
        <w:rPr>
          <w:rStyle w:val="Hyperlink"/>
          <w:b/>
        </w:rPr>
        <w:t>Smashing</w:t>
      </w:r>
      <w:r w:rsidRPr="00126B84">
        <w:rPr>
          <w:rStyle w:val="Hyperlink"/>
        </w:rPr>
        <w:t>Science.org</w:t>
      </w:r>
    </w:hyperlink>
    <w:r>
      <w:t xml:space="preserve"> </w:t>
    </w:r>
    <w:r>
      <w:tab/>
    </w:r>
    <w:sdt>
      <w:sdtPr>
        <w:id w:val="-1727214437"/>
        <w:docPartObj>
          <w:docPartGallery w:val="Page Numbers (Bottom of Page)"/>
          <w:docPartUnique/>
        </w:docPartObj>
      </w:sdtPr>
      <w:sdtContent>
        <w:sdt>
          <w:sdtPr>
            <w:id w:val="-918716719"/>
            <w:docPartObj>
              <w:docPartGallery w:val="Page Numbers (Top of Page)"/>
              <w:docPartUnique/>
            </w:docPartObj>
          </w:sdtPr>
          <w:sdtContent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sdtContent>
        </w:sdt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E452B12" w14:textId="77777777" w:rsidR="004E5ADC" w:rsidRDefault="004E5ADC" w:rsidP="006B1F1E">
      <w:pPr>
        <w:spacing w:after="0" w:line="240" w:lineRule="auto"/>
      </w:pPr>
      <w:r>
        <w:separator/>
      </w:r>
    </w:p>
  </w:footnote>
  <w:footnote w:type="continuationSeparator" w:id="0">
    <w:p w14:paraId="7AB92169" w14:textId="77777777" w:rsidR="004E5ADC" w:rsidRDefault="004E5ADC" w:rsidP="006B1F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AFAC9B" w14:textId="77777777" w:rsidR="00256018" w:rsidRDefault="00256018" w:rsidP="00CD5E48">
    <w:pPr>
      <w:pStyle w:val="Header"/>
      <w:spacing w:after="0" w:line="240" w:lineRule="auto"/>
    </w:pPr>
    <w:r>
      <w:t>Name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6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152E"/>
    <w:rsid w:val="00045B2C"/>
    <w:rsid w:val="00062595"/>
    <w:rsid w:val="000773E1"/>
    <w:rsid w:val="000820F1"/>
    <w:rsid w:val="000970E2"/>
    <w:rsid w:val="000975D3"/>
    <w:rsid w:val="000A02CB"/>
    <w:rsid w:val="000B02DC"/>
    <w:rsid w:val="001074BC"/>
    <w:rsid w:val="001337EC"/>
    <w:rsid w:val="00133AA5"/>
    <w:rsid w:val="001626E7"/>
    <w:rsid w:val="00164385"/>
    <w:rsid w:val="0017630A"/>
    <w:rsid w:val="00196317"/>
    <w:rsid w:val="001A1BB2"/>
    <w:rsid w:val="001C75B8"/>
    <w:rsid w:val="001F1086"/>
    <w:rsid w:val="001F1A3C"/>
    <w:rsid w:val="00225E31"/>
    <w:rsid w:val="002316CD"/>
    <w:rsid w:val="00256018"/>
    <w:rsid w:val="002667F5"/>
    <w:rsid w:val="00295AB3"/>
    <w:rsid w:val="002B4B1C"/>
    <w:rsid w:val="002C6F96"/>
    <w:rsid w:val="002E0856"/>
    <w:rsid w:val="002E0F1D"/>
    <w:rsid w:val="002F0DEF"/>
    <w:rsid w:val="00301366"/>
    <w:rsid w:val="00305BA5"/>
    <w:rsid w:val="00326876"/>
    <w:rsid w:val="003316D5"/>
    <w:rsid w:val="003808D0"/>
    <w:rsid w:val="00386FF6"/>
    <w:rsid w:val="004022B7"/>
    <w:rsid w:val="00447C0A"/>
    <w:rsid w:val="00456D8F"/>
    <w:rsid w:val="004B0D2A"/>
    <w:rsid w:val="004B0EDB"/>
    <w:rsid w:val="004B2561"/>
    <w:rsid w:val="004B484B"/>
    <w:rsid w:val="004C300F"/>
    <w:rsid w:val="004E5ADC"/>
    <w:rsid w:val="00513BF5"/>
    <w:rsid w:val="005157AB"/>
    <w:rsid w:val="00524AA3"/>
    <w:rsid w:val="00532AF3"/>
    <w:rsid w:val="0053503A"/>
    <w:rsid w:val="00546A20"/>
    <w:rsid w:val="005527CB"/>
    <w:rsid w:val="00562653"/>
    <w:rsid w:val="00584653"/>
    <w:rsid w:val="005A0E77"/>
    <w:rsid w:val="005E3012"/>
    <w:rsid w:val="005E34C1"/>
    <w:rsid w:val="005E5816"/>
    <w:rsid w:val="005F592F"/>
    <w:rsid w:val="00607C55"/>
    <w:rsid w:val="00610D27"/>
    <w:rsid w:val="00613EF8"/>
    <w:rsid w:val="00635BEE"/>
    <w:rsid w:val="00642D7A"/>
    <w:rsid w:val="00691729"/>
    <w:rsid w:val="006A73EB"/>
    <w:rsid w:val="006B1F1E"/>
    <w:rsid w:val="006C1F1F"/>
    <w:rsid w:val="006E11A9"/>
    <w:rsid w:val="006F4CE3"/>
    <w:rsid w:val="00735E1D"/>
    <w:rsid w:val="00737EFF"/>
    <w:rsid w:val="00755B75"/>
    <w:rsid w:val="00755BA3"/>
    <w:rsid w:val="00757DD8"/>
    <w:rsid w:val="00762960"/>
    <w:rsid w:val="007635AF"/>
    <w:rsid w:val="00767B61"/>
    <w:rsid w:val="00793507"/>
    <w:rsid w:val="007B757A"/>
    <w:rsid w:val="007D4BC0"/>
    <w:rsid w:val="007F1A72"/>
    <w:rsid w:val="00820A96"/>
    <w:rsid w:val="00846530"/>
    <w:rsid w:val="008765DD"/>
    <w:rsid w:val="008832CE"/>
    <w:rsid w:val="00885058"/>
    <w:rsid w:val="00891325"/>
    <w:rsid w:val="008919A0"/>
    <w:rsid w:val="008C0796"/>
    <w:rsid w:val="008C408B"/>
    <w:rsid w:val="008C6E4B"/>
    <w:rsid w:val="008D30BA"/>
    <w:rsid w:val="008D572B"/>
    <w:rsid w:val="00906E8A"/>
    <w:rsid w:val="00917207"/>
    <w:rsid w:val="009305AF"/>
    <w:rsid w:val="00936A85"/>
    <w:rsid w:val="00937C0F"/>
    <w:rsid w:val="00953DF5"/>
    <w:rsid w:val="00985B92"/>
    <w:rsid w:val="00987748"/>
    <w:rsid w:val="009A1433"/>
    <w:rsid w:val="009B6E6B"/>
    <w:rsid w:val="009B724C"/>
    <w:rsid w:val="00A05915"/>
    <w:rsid w:val="00A4520F"/>
    <w:rsid w:val="00A70A79"/>
    <w:rsid w:val="00A90A9C"/>
    <w:rsid w:val="00A94A7B"/>
    <w:rsid w:val="00AE542B"/>
    <w:rsid w:val="00AF1416"/>
    <w:rsid w:val="00AF6759"/>
    <w:rsid w:val="00B053C1"/>
    <w:rsid w:val="00B57075"/>
    <w:rsid w:val="00B60E6F"/>
    <w:rsid w:val="00B7079D"/>
    <w:rsid w:val="00B9601C"/>
    <w:rsid w:val="00BD7195"/>
    <w:rsid w:val="00BE352D"/>
    <w:rsid w:val="00C150C6"/>
    <w:rsid w:val="00C341BF"/>
    <w:rsid w:val="00C6218F"/>
    <w:rsid w:val="00C65275"/>
    <w:rsid w:val="00CA2AF2"/>
    <w:rsid w:val="00CA5C14"/>
    <w:rsid w:val="00CB5175"/>
    <w:rsid w:val="00CB595D"/>
    <w:rsid w:val="00CB72CE"/>
    <w:rsid w:val="00CD5E48"/>
    <w:rsid w:val="00D24E66"/>
    <w:rsid w:val="00D31E5B"/>
    <w:rsid w:val="00D529C2"/>
    <w:rsid w:val="00D83D39"/>
    <w:rsid w:val="00D93B08"/>
    <w:rsid w:val="00DB103B"/>
    <w:rsid w:val="00DB7BA5"/>
    <w:rsid w:val="00E1431A"/>
    <w:rsid w:val="00E20385"/>
    <w:rsid w:val="00E463D3"/>
    <w:rsid w:val="00E546E9"/>
    <w:rsid w:val="00E85437"/>
    <w:rsid w:val="00E87F0C"/>
    <w:rsid w:val="00EA77C5"/>
    <w:rsid w:val="00EC152E"/>
    <w:rsid w:val="00ED640C"/>
    <w:rsid w:val="00EE7EA5"/>
    <w:rsid w:val="00EF6C09"/>
    <w:rsid w:val="00F03B76"/>
    <w:rsid w:val="00F20713"/>
    <w:rsid w:val="00F4683F"/>
    <w:rsid w:val="00F56A07"/>
    <w:rsid w:val="00FC0EA9"/>
    <w:rsid w:val="00FC33D8"/>
    <w:rsid w:val="00FD76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AC95138"/>
  <w15:chartTrackingRefBased/>
  <w15:docId w15:val="{526C69D8-D8F6-4814-84FF-60065164C0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en-CA" w:eastAsia="en-CA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C152E"/>
    <w:pPr>
      <w:spacing w:after="200" w:line="276" w:lineRule="auto"/>
    </w:pPr>
    <w:rPr>
      <w:rFonts w:ascii="Calibri" w:eastAsia="Malgun Gothic" w:hAnsi="Calibri" w:cs="Times New Roman"/>
      <w:sz w:val="22"/>
      <w:szCs w:val="22"/>
      <w:lang w:val="en-GB" w:eastAsia="ko-KR"/>
    </w:rPr>
  </w:style>
  <w:style w:type="paragraph" w:styleId="Heading1">
    <w:name w:val="heading 1"/>
    <w:basedOn w:val="Normal"/>
    <w:next w:val="Normal"/>
    <w:link w:val="Heading1Char"/>
    <w:uiPriority w:val="9"/>
    <w:qFormat/>
    <w:rsid w:val="00E463D3"/>
    <w:pPr>
      <w:keepNext/>
      <w:keepLines/>
      <w:pBdr>
        <w:bottom w:val="single" w:sz="4" w:space="1" w:color="5B9BD5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6"/>
      <w:szCs w:val="36"/>
      <w:lang w:val="en-CA" w:eastAsia="en-CA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463D3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  <w:lang w:val="en-CA" w:eastAsia="en-CA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463D3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  <w:lang w:val="en-CA" w:eastAsia="en-CA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463D3"/>
    <w:pPr>
      <w:keepNext/>
      <w:keepLines/>
      <w:spacing w:before="80" w:after="0" w:line="264" w:lineRule="auto"/>
      <w:outlineLvl w:val="3"/>
    </w:pPr>
    <w:rPr>
      <w:rFonts w:asciiTheme="majorHAnsi" w:eastAsiaTheme="majorEastAsia" w:hAnsiTheme="majorHAnsi" w:cstheme="majorBidi"/>
      <w:sz w:val="24"/>
      <w:szCs w:val="24"/>
      <w:lang w:val="en-CA" w:eastAsia="en-CA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463D3"/>
    <w:pPr>
      <w:keepNext/>
      <w:keepLines/>
      <w:spacing w:before="80" w:after="0" w:line="264" w:lineRule="auto"/>
      <w:outlineLvl w:val="4"/>
    </w:pPr>
    <w:rPr>
      <w:rFonts w:asciiTheme="majorHAnsi" w:eastAsiaTheme="majorEastAsia" w:hAnsiTheme="majorHAnsi" w:cstheme="majorBidi"/>
      <w:i/>
      <w:iCs/>
      <w:lang w:val="en-CA" w:eastAsia="en-CA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463D3"/>
    <w:pPr>
      <w:keepNext/>
      <w:keepLines/>
      <w:spacing w:before="80" w:after="0" w:line="264" w:lineRule="auto"/>
      <w:outlineLvl w:val="5"/>
    </w:pPr>
    <w:rPr>
      <w:rFonts w:asciiTheme="majorHAnsi" w:eastAsiaTheme="majorEastAsia" w:hAnsiTheme="majorHAnsi" w:cstheme="majorBidi"/>
      <w:color w:val="595959" w:themeColor="text1" w:themeTint="A6"/>
      <w:sz w:val="21"/>
      <w:szCs w:val="21"/>
      <w:lang w:val="en-CA" w:eastAsia="en-CA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463D3"/>
    <w:pPr>
      <w:keepNext/>
      <w:keepLines/>
      <w:spacing w:before="80" w:after="0" w:line="264" w:lineRule="auto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  <w:sz w:val="21"/>
      <w:szCs w:val="21"/>
      <w:lang w:val="en-CA" w:eastAsia="en-CA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463D3"/>
    <w:pPr>
      <w:keepNext/>
      <w:keepLines/>
      <w:spacing w:before="80" w:after="0" w:line="264" w:lineRule="auto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  <w:sz w:val="21"/>
      <w:szCs w:val="21"/>
      <w:lang w:val="en-CA" w:eastAsia="en-CA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463D3"/>
    <w:pPr>
      <w:keepNext/>
      <w:keepLines/>
      <w:spacing w:before="80" w:after="0" w:line="264" w:lineRule="auto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  <w:sz w:val="21"/>
      <w:szCs w:val="21"/>
      <w:lang w:val="en-CA" w:eastAsia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268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326876"/>
    <w:rPr>
      <w:rFonts w:ascii="Tahoma" w:eastAsia="Malgun Gothic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E463D3"/>
    <w:rPr>
      <w:rFonts w:asciiTheme="majorHAnsi" w:eastAsiaTheme="majorEastAsia" w:hAnsiTheme="majorHAnsi" w:cstheme="majorBidi"/>
      <w:color w:val="2E74B5" w:themeColor="accent1" w:themeShade="BF"/>
      <w:sz w:val="36"/>
      <w:szCs w:val="36"/>
    </w:rPr>
  </w:style>
  <w:style w:type="paragraph" w:styleId="Header">
    <w:name w:val="header"/>
    <w:basedOn w:val="Normal"/>
    <w:link w:val="HeaderChar"/>
    <w:uiPriority w:val="99"/>
    <w:unhideWhenUsed/>
    <w:rsid w:val="006B1F1E"/>
    <w:pPr>
      <w:tabs>
        <w:tab w:val="center" w:pos="4513"/>
        <w:tab w:val="right" w:pos="9026"/>
      </w:tabs>
      <w:spacing w:after="120" w:line="264" w:lineRule="auto"/>
    </w:pPr>
    <w:rPr>
      <w:rFonts w:asciiTheme="minorHAnsi" w:eastAsiaTheme="minorEastAsia" w:hAnsiTheme="minorHAnsi" w:cstheme="minorBidi"/>
      <w:sz w:val="21"/>
      <w:szCs w:val="21"/>
      <w:lang w:val="en-CA" w:eastAsia="en-CA"/>
    </w:rPr>
  </w:style>
  <w:style w:type="character" w:customStyle="1" w:styleId="HeaderChar">
    <w:name w:val="Header Char"/>
    <w:link w:val="Header"/>
    <w:uiPriority w:val="99"/>
    <w:rsid w:val="006B1F1E"/>
    <w:rPr>
      <w:sz w:val="22"/>
      <w:szCs w:val="22"/>
      <w:lang w:eastAsia="ko-KR"/>
    </w:rPr>
  </w:style>
  <w:style w:type="paragraph" w:styleId="Footer">
    <w:name w:val="footer"/>
    <w:basedOn w:val="Normal"/>
    <w:link w:val="FooterChar"/>
    <w:uiPriority w:val="99"/>
    <w:unhideWhenUsed/>
    <w:rsid w:val="006B1F1E"/>
    <w:pPr>
      <w:tabs>
        <w:tab w:val="center" w:pos="4513"/>
        <w:tab w:val="right" w:pos="9026"/>
      </w:tabs>
      <w:spacing w:after="120" w:line="264" w:lineRule="auto"/>
    </w:pPr>
    <w:rPr>
      <w:rFonts w:asciiTheme="minorHAnsi" w:eastAsiaTheme="minorEastAsia" w:hAnsiTheme="minorHAnsi" w:cstheme="minorBidi"/>
      <w:sz w:val="21"/>
      <w:szCs w:val="21"/>
      <w:lang w:val="en-CA" w:eastAsia="en-CA"/>
    </w:rPr>
  </w:style>
  <w:style w:type="character" w:customStyle="1" w:styleId="FooterChar">
    <w:name w:val="Footer Char"/>
    <w:link w:val="Footer"/>
    <w:uiPriority w:val="99"/>
    <w:rsid w:val="006B1F1E"/>
    <w:rPr>
      <w:sz w:val="22"/>
      <w:szCs w:val="22"/>
      <w:lang w:eastAsia="ko-KR"/>
    </w:rPr>
  </w:style>
  <w:style w:type="character" w:styleId="Hyperlink">
    <w:name w:val="Hyperlink"/>
    <w:uiPriority w:val="99"/>
    <w:unhideWhenUsed/>
    <w:rsid w:val="00755B75"/>
    <w:rPr>
      <w:color w:val="0563C1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E463D3"/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463D3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463D3"/>
    <w:rPr>
      <w:rFonts w:asciiTheme="majorHAnsi" w:eastAsiaTheme="majorEastAsia" w:hAnsiTheme="majorHAnsi" w:cstheme="majorBidi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463D3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463D3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463D3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463D3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463D3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E463D3"/>
    <w:pPr>
      <w:spacing w:after="120" w:line="240" w:lineRule="auto"/>
    </w:pPr>
    <w:rPr>
      <w:rFonts w:asciiTheme="minorHAnsi" w:eastAsiaTheme="minorEastAsia" w:hAnsiTheme="minorHAnsi" w:cstheme="minorBidi"/>
      <w:b/>
      <w:bCs/>
      <w:color w:val="404040" w:themeColor="text1" w:themeTint="BF"/>
      <w:sz w:val="20"/>
      <w:szCs w:val="20"/>
      <w:lang w:val="en-CA" w:eastAsia="en-CA"/>
    </w:rPr>
  </w:style>
  <w:style w:type="paragraph" w:styleId="Title">
    <w:name w:val="Title"/>
    <w:basedOn w:val="Normal"/>
    <w:next w:val="Normal"/>
    <w:link w:val="TitleChar"/>
    <w:uiPriority w:val="10"/>
    <w:qFormat/>
    <w:rsid w:val="00E463D3"/>
    <w:pPr>
      <w:spacing w:after="0" w:line="240" w:lineRule="auto"/>
      <w:contextualSpacing/>
    </w:pPr>
    <w:rPr>
      <w:rFonts w:asciiTheme="majorHAnsi" w:eastAsiaTheme="majorEastAsia" w:hAnsiTheme="majorHAnsi" w:cstheme="majorBidi"/>
      <w:color w:val="2E74B5" w:themeColor="accent1" w:themeShade="BF"/>
      <w:spacing w:val="-7"/>
      <w:sz w:val="80"/>
      <w:szCs w:val="80"/>
      <w:lang w:val="en-CA" w:eastAsia="en-CA"/>
    </w:rPr>
  </w:style>
  <w:style w:type="character" w:customStyle="1" w:styleId="TitleChar">
    <w:name w:val="Title Char"/>
    <w:basedOn w:val="DefaultParagraphFont"/>
    <w:link w:val="Title"/>
    <w:uiPriority w:val="10"/>
    <w:rsid w:val="00E463D3"/>
    <w:rPr>
      <w:rFonts w:asciiTheme="majorHAnsi" w:eastAsiaTheme="majorEastAsia" w:hAnsiTheme="majorHAnsi" w:cstheme="majorBidi"/>
      <w:color w:val="2E74B5" w:themeColor="accent1" w:themeShade="BF"/>
      <w:spacing w:val="-7"/>
      <w:sz w:val="80"/>
      <w:szCs w:val="80"/>
    </w:rPr>
  </w:style>
  <w:style w:type="paragraph" w:styleId="Subtitle">
    <w:name w:val="Subtitle"/>
    <w:basedOn w:val="Normal"/>
    <w:next w:val="Normal"/>
    <w:link w:val="SubtitleChar"/>
    <w:uiPriority w:val="11"/>
    <w:qFormat/>
    <w:rsid w:val="00E463D3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  <w:lang w:val="en-CA" w:eastAsia="en-CA"/>
    </w:rPr>
  </w:style>
  <w:style w:type="character" w:customStyle="1" w:styleId="SubtitleChar">
    <w:name w:val="Subtitle Char"/>
    <w:basedOn w:val="DefaultParagraphFont"/>
    <w:link w:val="Subtitle"/>
    <w:uiPriority w:val="11"/>
    <w:rsid w:val="00E463D3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Strong">
    <w:name w:val="Strong"/>
    <w:basedOn w:val="DefaultParagraphFont"/>
    <w:uiPriority w:val="22"/>
    <w:qFormat/>
    <w:rsid w:val="00E463D3"/>
    <w:rPr>
      <w:b/>
      <w:bCs/>
    </w:rPr>
  </w:style>
  <w:style w:type="character" w:styleId="Emphasis">
    <w:name w:val="Emphasis"/>
    <w:basedOn w:val="DefaultParagraphFont"/>
    <w:uiPriority w:val="20"/>
    <w:qFormat/>
    <w:rsid w:val="00E463D3"/>
    <w:rPr>
      <w:i/>
      <w:iCs/>
    </w:rPr>
  </w:style>
  <w:style w:type="paragraph" w:styleId="NoSpacing">
    <w:name w:val="No Spacing"/>
    <w:uiPriority w:val="1"/>
    <w:qFormat/>
    <w:rsid w:val="00E463D3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E463D3"/>
    <w:pPr>
      <w:spacing w:before="240" w:after="240" w:line="252" w:lineRule="auto"/>
      <w:ind w:left="864" w:right="864"/>
      <w:jc w:val="center"/>
    </w:pPr>
    <w:rPr>
      <w:rFonts w:asciiTheme="minorHAnsi" w:eastAsiaTheme="minorEastAsia" w:hAnsiTheme="minorHAnsi" w:cstheme="minorBidi"/>
      <w:i/>
      <w:iCs/>
      <w:sz w:val="21"/>
      <w:szCs w:val="21"/>
      <w:lang w:val="en-CA" w:eastAsia="en-CA"/>
    </w:rPr>
  </w:style>
  <w:style w:type="character" w:customStyle="1" w:styleId="QuoteChar">
    <w:name w:val="Quote Char"/>
    <w:basedOn w:val="DefaultParagraphFont"/>
    <w:link w:val="Quote"/>
    <w:uiPriority w:val="29"/>
    <w:rsid w:val="00E463D3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463D3"/>
    <w:pPr>
      <w:spacing w:before="100" w:beforeAutospacing="1" w:after="240" w:line="264" w:lineRule="auto"/>
      <w:ind w:left="864" w:right="864"/>
      <w:jc w:val="center"/>
    </w:pPr>
    <w:rPr>
      <w:rFonts w:asciiTheme="majorHAnsi" w:eastAsiaTheme="majorEastAsia" w:hAnsiTheme="majorHAnsi" w:cstheme="majorBidi"/>
      <w:color w:val="5B9BD5" w:themeColor="accent1"/>
      <w:sz w:val="28"/>
      <w:szCs w:val="28"/>
      <w:lang w:val="en-CA" w:eastAsia="en-CA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63D3"/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E463D3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E463D3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E463D3"/>
    <w:rPr>
      <w:smallCaps/>
      <w:color w:val="404040" w:themeColor="text1" w:themeTint="BF"/>
    </w:rPr>
  </w:style>
  <w:style w:type="character" w:styleId="IntenseReference">
    <w:name w:val="Intense Reference"/>
    <w:basedOn w:val="DefaultParagraphFont"/>
    <w:uiPriority w:val="32"/>
    <w:qFormat/>
    <w:rsid w:val="00E463D3"/>
    <w:rPr>
      <w:b/>
      <w:bCs/>
      <w:smallCaps/>
      <w:u w:val="single"/>
    </w:rPr>
  </w:style>
  <w:style w:type="character" w:styleId="BookTitle">
    <w:name w:val="Book Title"/>
    <w:basedOn w:val="DefaultParagraphFont"/>
    <w:uiPriority w:val="33"/>
    <w:qFormat/>
    <w:rsid w:val="00E463D3"/>
    <w:rPr>
      <w:b/>
      <w:bCs/>
      <w:smallCaps/>
    </w:rPr>
  </w:style>
  <w:style w:type="paragraph" w:styleId="TOCHeading">
    <w:name w:val="TOC Heading"/>
    <w:basedOn w:val="Heading1"/>
    <w:next w:val="Normal"/>
    <w:uiPriority w:val="39"/>
    <w:unhideWhenUsed/>
    <w:qFormat/>
    <w:rsid w:val="00E463D3"/>
    <w:pPr>
      <w:outlineLvl w:val="9"/>
    </w:pPr>
  </w:style>
  <w:style w:type="paragraph" w:styleId="TOC2">
    <w:name w:val="toc 2"/>
    <w:basedOn w:val="Normal"/>
    <w:next w:val="Normal"/>
    <w:autoRedefine/>
    <w:uiPriority w:val="39"/>
    <w:unhideWhenUsed/>
    <w:rsid w:val="00546A20"/>
    <w:pPr>
      <w:spacing w:after="100"/>
      <w:ind w:left="220"/>
    </w:pPr>
  </w:style>
  <w:style w:type="paragraph" w:styleId="TOC1">
    <w:name w:val="toc 1"/>
    <w:basedOn w:val="Normal"/>
    <w:next w:val="Normal"/>
    <w:autoRedefine/>
    <w:uiPriority w:val="39"/>
    <w:unhideWhenUsed/>
    <w:rsid w:val="00546A20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464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05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4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44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27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85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37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9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8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3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9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4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emf"/><Relationship Id="rId21" Type="http://schemas.openxmlformats.org/officeDocument/2006/relationships/image" Target="media/image12.jpeg"/><Relationship Id="rId42" Type="http://schemas.openxmlformats.org/officeDocument/2006/relationships/image" Target="media/image33.emf"/><Relationship Id="rId63" Type="http://schemas.openxmlformats.org/officeDocument/2006/relationships/image" Target="media/image54.jpeg"/><Relationship Id="rId84" Type="http://schemas.openxmlformats.org/officeDocument/2006/relationships/image" Target="media/image75.emf"/><Relationship Id="rId138" Type="http://schemas.openxmlformats.org/officeDocument/2006/relationships/image" Target="media/image129.emf"/><Relationship Id="rId159" Type="http://schemas.openxmlformats.org/officeDocument/2006/relationships/image" Target="media/image149.emf"/><Relationship Id="rId170" Type="http://schemas.openxmlformats.org/officeDocument/2006/relationships/image" Target="media/image160.emf"/><Relationship Id="rId191" Type="http://schemas.openxmlformats.org/officeDocument/2006/relationships/image" Target="media/image181.emf"/><Relationship Id="rId205" Type="http://schemas.openxmlformats.org/officeDocument/2006/relationships/image" Target="media/image195.emf"/><Relationship Id="rId107" Type="http://schemas.openxmlformats.org/officeDocument/2006/relationships/image" Target="media/image98.emf"/><Relationship Id="rId11" Type="http://schemas.openxmlformats.org/officeDocument/2006/relationships/image" Target="media/image2.jpeg"/><Relationship Id="rId32" Type="http://schemas.openxmlformats.org/officeDocument/2006/relationships/image" Target="media/image23.emf"/><Relationship Id="rId37" Type="http://schemas.openxmlformats.org/officeDocument/2006/relationships/image" Target="media/image28.emf"/><Relationship Id="rId53" Type="http://schemas.openxmlformats.org/officeDocument/2006/relationships/image" Target="media/image44.emf"/><Relationship Id="rId58" Type="http://schemas.openxmlformats.org/officeDocument/2006/relationships/image" Target="media/image49.jpeg"/><Relationship Id="rId74" Type="http://schemas.openxmlformats.org/officeDocument/2006/relationships/image" Target="media/image65.emf"/><Relationship Id="rId79" Type="http://schemas.openxmlformats.org/officeDocument/2006/relationships/image" Target="media/image70.emf"/><Relationship Id="rId102" Type="http://schemas.openxmlformats.org/officeDocument/2006/relationships/image" Target="media/image93.emf"/><Relationship Id="rId123" Type="http://schemas.openxmlformats.org/officeDocument/2006/relationships/image" Target="media/image114.emf"/><Relationship Id="rId128" Type="http://schemas.openxmlformats.org/officeDocument/2006/relationships/image" Target="media/image119.jpeg"/><Relationship Id="rId144" Type="http://schemas.openxmlformats.org/officeDocument/2006/relationships/image" Target="media/image134.emf"/><Relationship Id="rId149" Type="http://schemas.openxmlformats.org/officeDocument/2006/relationships/image" Target="media/image139.emf"/><Relationship Id="rId5" Type="http://schemas.openxmlformats.org/officeDocument/2006/relationships/footnotes" Target="footnotes.xml"/><Relationship Id="rId90" Type="http://schemas.openxmlformats.org/officeDocument/2006/relationships/image" Target="media/image81.emf"/><Relationship Id="rId95" Type="http://schemas.openxmlformats.org/officeDocument/2006/relationships/image" Target="media/image86.emf"/><Relationship Id="rId160" Type="http://schemas.openxmlformats.org/officeDocument/2006/relationships/image" Target="media/image150.emf"/><Relationship Id="rId165" Type="http://schemas.openxmlformats.org/officeDocument/2006/relationships/image" Target="media/image155.emf"/><Relationship Id="rId181" Type="http://schemas.openxmlformats.org/officeDocument/2006/relationships/image" Target="media/image171.emf"/><Relationship Id="rId186" Type="http://schemas.openxmlformats.org/officeDocument/2006/relationships/image" Target="media/image176.emf"/><Relationship Id="rId216" Type="http://schemas.openxmlformats.org/officeDocument/2006/relationships/theme" Target="theme/theme1.xml"/><Relationship Id="rId211" Type="http://schemas.openxmlformats.org/officeDocument/2006/relationships/chart" Target="charts/chart5.xml"/><Relationship Id="rId22" Type="http://schemas.openxmlformats.org/officeDocument/2006/relationships/image" Target="media/image13.jpeg"/><Relationship Id="rId27" Type="http://schemas.openxmlformats.org/officeDocument/2006/relationships/image" Target="media/image18.emf"/><Relationship Id="rId43" Type="http://schemas.openxmlformats.org/officeDocument/2006/relationships/image" Target="media/image34.emf"/><Relationship Id="rId48" Type="http://schemas.openxmlformats.org/officeDocument/2006/relationships/image" Target="media/image39.emf"/><Relationship Id="rId64" Type="http://schemas.openxmlformats.org/officeDocument/2006/relationships/image" Target="media/image55.jpeg"/><Relationship Id="rId69" Type="http://schemas.openxmlformats.org/officeDocument/2006/relationships/image" Target="media/image60.emf"/><Relationship Id="rId113" Type="http://schemas.openxmlformats.org/officeDocument/2006/relationships/image" Target="media/image104.jpeg"/><Relationship Id="rId118" Type="http://schemas.openxmlformats.org/officeDocument/2006/relationships/image" Target="media/image109.emf"/><Relationship Id="rId134" Type="http://schemas.openxmlformats.org/officeDocument/2006/relationships/image" Target="media/image125.emf"/><Relationship Id="rId139" Type="http://schemas.openxmlformats.org/officeDocument/2006/relationships/image" Target="media/image130.emf"/><Relationship Id="rId80" Type="http://schemas.openxmlformats.org/officeDocument/2006/relationships/image" Target="media/image71.emf"/><Relationship Id="rId85" Type="http://schemas.openxmlformats.org/officeDocument/2006/relationships/image" Target="media/image76.emf"/><Relationship Id="rId150" Type="http://schemas.openxmlformats.org/officeDocument/2006/relationships/image" Target="media/image140.emf"/><Relationship Id="rId155" Type="http://schemas.openxmlformats.org/officeDocument/2006/relationships/image" Target="media/image145.emf"/><Relationship Id="rId171" Type="http://schemas.openxmlformats.org/officeDocument/2006/relationships/image" Target="media/image161.emf"/><Relationship Id="rId176" Type="http://schemas.openxmlformats.org/officeDocument/2006/relationships/image" Target="media/image166.emf"/><Relationship Id="rId192" Type="http://schemas.openxmlformats.org/officeDocument/2006/relationships/image" Target="media/image182.emf"/><Relationship Id="rId197" Type="http://schemas.openxmlformats.org/officeDocument/2006/relationships/image" Target="media/image187.emf"/><Relationship Id="rId206" Type="http://schemas.openxmlformats.org/officeDocument/2006/relationships/image" Target="media/image196.emf"/><Relationship Id="rId201" Type="http://schemas.openxmlformats.org/officeDocument/2006/relationships/image" Target="media/image191.emf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24.emf"/><Relationship Id="rId38" Type="http://schemas.openxmlformats.org/officeDocument/2006/relationships/image" Target="media/image29.emf"/><Relationship Id="rId59" Type="http://schemas.openxmlformats.org/officeDocument/2006/relationships/image" Target="media/image50.jpeg"/><Relationship Id="rId103" Type="http://schemas.openxmlformats.org/officeDocument/2006/relationships/image" Target="media/image94.emf"/><Relationship Id="rId108" Type="http://schemas.openxmlformats.org/officeDocument/2006/relationships/image" Target="media/image99.emf"/><Relationship Id="rId124" Type="http://schemas.openxmlformats.org/officeDocument/2006/relationships/image" Target="media/image115.emf"/><Relationship Id="rId129" Type="http://schemas.openxmlformats.org/officeDocument/2006/relationships/image" Target="media/image120.jpeg"/><Relationship Id="rId54" Type="http://schemas.openxmlformats.org/officeDocument/2006/relationships/image" Target="media/image45.emf"/><Relationship Id="rId70" Type="http://schemas.openxmlformats.org/officeDocument/2006/relationships/image" Target="media/image61.emf"/><Relationship Id="rId75" Type="http://schemas.openxmlformats.org/officeDocument/2006/relationships/image" Target="media/image66.emf"/><Relationship Id="rId91" Type="http://schemas.openxmlformats.org/officeDocument/2006/relationships/image" Target="media/image82.emf"/><Relationship Id="rId96" Type="http://schemas.openxmlformats.org/officeDocument/2006/relationships/image" Target="media/image87.jpeg"/><Relationship Id="rId140" Type="http://schemas.openxmlformats.org/officeDocument/2006/relationships/image" Target="media/image131.emf"/><Relationship Id="rId145" Type="http://schemas.openxmlformats.org/officeDocument/2006/relationships/image" Target="media/image135.jpeg"/><Relationship Id="rId161" Type="http://schemas.openxmlformats.org/officeDocument/2006/relationships/image" Target="media/image151.emf"/><Relationship Id="rId166" Type="http://schemas.openxmlformats.org/officeDocument/2006/relationships/image" Target="media/image156.emf"/><Relationship Id="rId182" Type="http://schemas.openxmlformats.org/officeDocument/2006/relationships/image" Target="media/image172.emf"/><Relationship Id="rId187" Type="http://schemas.openxmlformats.org/officeDocument/2006/relationships/image" Target="media/image177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12" Type="http://schemas.openxmlformats.org/officeDocument/2006/relationships/footer" Target="footer1.xml"/><Relationship Id="rId23" Type="http://schemas.openxmlformats.org/officeDocument/2006/relationships/image" Target="media/image14.jpeg"/><Relationship Id="rId28" Type="http://schemas.openxmlformats.org/officeDocument/2006/relationships/image" Target="media/image19.emf"/><Relationship Id="rId49" Type="http://schemas.openxmlformats.org/officeDocument/2006/relationships/image" Target="media/image40.emf"/><Relationship Id="rId114" Type="http://schemas.openxmlformats.org/officeDocument/2006/relationships/image" Target="media/image105.emf"/><Relationship Id="rId119" Type="http://schemas.openxmlformats.org/officeDocument/2006/relationships/image" Target="media/image110.emf"/><Relationship Id="rId44" Type="http://schemas.openxmlformats.org/officeDocument/2006/relationships/image" Target="media/image35.emf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81" Type="http://schemas.openxmlformats.org/officeDocument/2006/relationships/image" Target="media/image72.emf"/><Relationship Id="rId86" Type="http://schemas.openxmlformats.org/officeDocument/2006/relationships/image" Target="media/image77.emf"/><Relationship Id="rId130" Type="http://schemas.openxmlformats.org/officeDocument/2006/relationships/image" Target="media/image121.jpeg"/><Relationship Id="rId135" Type="http://schemas.openxmlformats.org/officeDocument/2006/relationships/image" Target="media/image126.emf"/><Relationship Id="rId151" Type="http://schemas.openxmlformats.org/officeDocument/2006/relationships/image" Target="media/image141.emf"/><Relationship Id="rId156" Type="http://schemas.openxmlformats.org/officeDocument/2006/relationships/image" Target="media/image146.emf"/><Relationship Id="rId177" Type="http://schemas.openxmlformats.org/officeDocument/2006/relationships/image" Target="media/image167.emf"/><Relationship Id="rId198" Type="http://schemas.openxmlformats.org/officeDocument/2006/relationships/image" Target="media/image188.emf"/><Relationship Id="rId172" Type="http://schemas.openxmlformats.org/officeDocument/2006/relationships/image" Target="media/image162.emf"/><Relationship Id="rId193" Type="http://schemas.openxmlformats.org/officeDocument/2006/relationships/image" Target="media/image183.jpeg"/><Relationship Id="rId202" Type="http://schemas.openxmlformats.org/officeDocument/2006/relationships/image" Target="media/image192.emf"/><Relationship Id="rId207" Type="http://schemas.openxmlformats.org/officeDocument/2006/relationships/image" Target="media/image197.emf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emf"/><Relationship Id="rId109" Type="http://schemas.openxmlformats.org/officeDocument/2006/relationships/image" Target="media/image100.emf"/><Relationship Id="rId34" Type="http://schemas.openxmlformats.org/officeDocument/2006/relationships/image" Target="media/image25.emf"/><Relationship Id="rId50" Type="http://schemas.openxmlformats.org/officeDocument/2006/relationships/image" Target="media/image41.emf"/><Relationship Id="rId55" Type="http://schemas.openxmlformats.org/officeDocument/2006/relationships/image" Target="media/image46.emf"/><Relationship Id="rId76" Type="http://schemas.openxmlformats.org/officeDocument/2006/relationships/image" Target="media/image67.emf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emf"/><Relationship Id="rId125" Type="http://schemas.openxmlformats.org/officeDocument/2006/relationships/image" Target="media/image116.emf"/><Relationship Id="rId141" Type="http://schemas.openxmlformats.org/officeDocument/2006/relationships/image" Target="media/image132.emf"/><Relationship Id="rId146" Type="http://schemas.openxmlformats.org/officeDocument/2006/relationships/image" Target="media/image136.jpeg"/><Relationship Id="rId167" Type="http://schemas.openxmlformats.org/officeDocument/2006/relationships/image" Target="media/image157.emf"/><Relationship Id="rId188" Type="http://schemas.openxmlformats.org/officeDocument/2006/relationships/image" Target="media/image178.emf"/><Relationship Id="rId7" Type="http://schemas.openxmlformats.org/officeDocument/2006/relationships/chart" Target="charts/chart1.xml"/><Relationship Id="rId71" Type="http://schemas.openxmlformats.org/officeDocument/2006/relationships/image" Target="media/image62.emf"/><Relationship Id="rId92" Type="http://schemas.openxmlformats.org/officeDocument/2006/relationships/image" Target="media/image83.emf"/><Relationship Id="rId162" Type="http://schemas.openxmlformats.org/officeDocument/2006/relationships/image" Target="media/image152.emf"/><Relationship Id="rId183" Type="http://schemas.openxmlformats.org/officeDocument/2006/relationships/image" Target="media/image173.emf"/><Relationship Id="rId213" Type="http://schemas.openxmlformats.org/officeDocument/2006/relationships/header" Target="header1.xml"/><Relationship Id="rId2" Type="http://schemas.openxmlformats.org/officeDocument/2006/relationships/styles" Target="styles.xml"/><Relationship Id="rId29" Type="http://schemas.openxmlformats.org/officeDocument/2006/relationships/image" Target="media/image20.emf"/><Relationship Id="rId24" Type="http://schemas.openxmlformats.org/officeDocument/2006/relationships/image" Target="media/image15.jpeg"/><Relationship Id="rId40" Type="http://schemas.openxmlformats.org/officeDocument/2006/relationships/image" Target="media/image31.emf"/><Relationship Id="rId45" Type="http://schemas.openxmlformats.org/officeDocument/2006/relationships/image" Target="media/image36.emf"/><Relationship Id="rId66" Type="http://schemas.openxmlformats.org/officeDocument/2006/relationships/image" Target="media/image57.jpeg"/><Relationship Id="rId87" Type="http://schemas.openxmlformats.org/officeDocument/2006/relationships/image" Target="media/image78.emf"/><Relationship Id="rId110" Type="http://schemas.openxmlformats.org/officeDocument/2006/relationships/image" Target="media/image101.jpeg"/><Relationship Id="rId115" Type="http://schemas.openxmlformats.org/officeDocument/2006/relationships/image" Target="media/image106.emf"/><Relationship Id="rId131" Type="http://schemas.openxmlformats.org/officeDocument/2006/relationships/image" Target="media/image122.emf"/><Relationship Id="rId136" Type="http://schemas.openxmlformats.org/officeDocument/2006/relationships/image" Target="media/image127.emf"/><Relationship Id="rId157" Type="http://schemas.openxmlformats.org/officeDocument/2006/relationships/image" Target="media/image147.emf"/><Relationship Id="rId178" Type="http://schemas.openxmlformats.org/officeDocument/2006/relationships/image" Target="media/image168.emf"/><Relationship Id="rId61" Type="http://schemas.openxmlformats.org/officeDocument/2006/relationships/image" Target="media/image52.jpeg"/><Relationship Id="rId82" Type="http://schemas.openxmlformats.org/officeDocument/2006/relationships/image" Target="media/image73.emf"/><Relationship Id="rId152" Type="http://schemas.openxmlformats.org/officeDocument/2006/relationships/image" Target="media/image142.emf"/><Relationship Id="rId173" Type="http://schemas.openxmlformats.org/officeDocument/2006/relationships/image" Target="media/image163.emf"/><Relationship Id="rId194" Type="http://schemas.openxmlformats.org/officeDocument/2006/relationships/image" Target="media/image184.jpeg"/><Relationship Id="rId199" Type="http://schemas.openxmlformats.org/officeDocument/2006/relationships/image" Target="media/image189.emf"/><Relationship Id="rId203" Type="http://schemas.openxmlformats.org/officeDocument/2006/relationships/image" Target="media/image193.emf"/><Relationship Id="rId208" Type="http://schemas.openxmlformats.org/officeDocument/2006/relationships/image" Target="media/image198.emf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emf"/><Relationship Id="rId35" Type="http://schemas.openxmlformats.org/officeDocument/2006/relationships/image" Target="media/image26.emf"/><Relationship Id="rId56" Type="http://schemas.openxmlformats.org/officeDocument/2006/relationships/image" Target="media/image47.emf"/><Relationship Id="rId77" Type="http://schemas.openxmlformats.org/officeDocument/2006/relationships/image" Target="media/image68.emf"/><Relationship Id="rId100" Type="http://schemas.openxmlformats.org/officeDocument/2006/relationships/image" Target="media/image91.emf"/><Relationship Id="rId105" Type="http://schemas.openxmlformats.org/officeDocument/2006/relationships/image" Target="media/image96.emf"/><Relationship Id="rId126" Type="http://schemas.openxmlformats.org/officeDocument/2006/relationships/image" Target="media/image117.emf"/><Relationship Id="rId147" Type="http://schemas.openxmlformats.org/officeDocument/2006/relationships/image" Target="media/image137.jpeg"/><Relationship Id="rId168" Type="http://schemas.openxmlformats.org/officeDocument/2006/relationships/image" Target="media/image158.emf"/><Relationship Id="rId8" Type="http://schemas.openxmlformats.org/officeDocument/2006/relationships/chart" Target="charts/chart2.xml"/><Relationship Id="rId51" Type="http://schemas.openxmlformats.org/officeDocument/2006/relationships/image" Target="media/image42.emf"/><Relationship Id="rId72" Type="http://schemas.openxmlformats.org/officeDocument/2006/relationships/image" Target="media/image63.emf"/><Relationship Id="rId93" Type="http://schemas.openxmlformats.org/officeDocument/2006/relationships/image" Target="media/image84.emf"/><Relationship Id="rId98" Type="http://schemas.openxmlformats.org/officeDocument/2006/relationships/image" Target="media/image89.emf"/><Relationship Id="rId121" Type="http://schemas.openxmlformats.org/officeDocument/2006/relationships/image" Target="media/image112.emf"/><Relationship Id="rId142" Type="http://schemas.openxmlformats.org/officeDocument/2006/relationships/image" Target="media/image133.emf"/><Relationship Id="rId163" Type="http://schemas.openxmlformats.org/officeDocument/2006/relationships/image" Target="media/image153.emf"/><Relationship Id="rId184" Type="http://schemas.openxmlformats.org/officeDocument/2006/relationships/image" Target="media/image174.emf"/><Relationship Id="rId189" Type="http://schemas.openxmlformats.org/officeDocument/2006/relationships/image" Target="media/image179.emf"/><Relationship Id="rId3" Type="http://schemas.openxmlformats.org/officeDocument/2006/relationships/settings" Target="settings.xml"/><Relationship Id="rId214" Type="http://schemas.openxmlformats.org/officeDocument/2006/relationships/footer" Target="footer2.xml"/><Relationship Id="rId25" Type="http://schemas.openxmlformats.org/officeDocument/2006/relationships/image" Target="media/image16.emf"/><Relationship Id="rId46" Type="http://schemas.openxmlformats.org/officeDocument/2006/relationships/image" Target="media/image37.emf"/><Relationship Id="rId67" Type="http://schemas.openxmlformats.org/officeDocument/2006/relationships/image" Target="media/image58.jpeg"/><Relationship Id="rId116" Type="http://schemas.openxmlformats.org/officeDocument/2006/relationships/image" Target="media/image107.emf"/><Relationship Id="rId137" Type="http://schemas.openxmlformats.org/officeDocument/2006/relationships/image" Target="media/image128.emf"/><Relationship Id="rId158" Type="http://schemas.openxmlformats.org/officeDocument/2006/relationships/image" Target="media/image148.emf"/><Relationship Id="rId20" Type="http://schemas.openxmlformats.org/officeDocument/2006/relationships/image" Target="media/image11.jpeg"/><Relationship Id="rId41" Type="http://schemas.openxmlformats.org/officeDocument/2006/relationships/image" Target="media/image32.emf"/><Relationship Id="rId62" Type="http://schemas.openxmlformats.org/officeDocument/2006/relationships/image" Target="media/image53.jpeg"/><Relationship Id="rId83" Type="http://schemas.openxmlformats.org/officeDocument/2006/relationships/image" Target="media/image74.emf"/><Relationship Id="rId88" Type="http://schemas.openxmlformats.org/officeDocument/2006/relationships/image" Target="media/image79.emf"/><Relationship Id="rId111" Type="http://schemas.openxmlformats.org/officeDocument/2006/relationships/image" Target="media/image102.jpeg"/><Relationship Id="rId132" Type="http://schemas.openxmlformats.org/officeDocument/2006/relationships/image" Target="media/image123.emf"/><Relationship Id="rId153" Type="http://schemas.openxmlformats.org/officeDocument/2006/relationships/image" Target="media/image143.emf"/><Relationship Id="rId174" Type="http://schemas.openxmlformats.org/officeDocument/2006/relationships/image" Target="media/image164.emf"/><Relationship Id="rId179" Type="http://schemas.openxmlformats.org/officeDocument/2006/relationships/image" Target="media/image169.emf"/><Relationship Id="rId195" Type="http://schemas.openxmlformats.org/officeDocument/2006/relationships/image" Target="media/image185.emf"/><Relationship Id="rId209" Type="http://schemas.openxmlformats.org/officeDocument/2006/relationships/image" Target="media/image199.emf"/><Relationship Id="rId190" Type="http://schemas.openxmlformats.org/officeDocument/2006/relationships/image" Target="media/image180.emf"/><Relationship Id="rId204" Type="http://schemas.openxmlformats.org/officeDocument/2006/relationships/image" Target="media/image194.emf"/><Relationship Id="rId15" Type="http://schemas.openxmlformats.org/officeDocument/2006/relationships/image" Target="media/image6.jpeg"/><Relationship Id="rId36" Type="http://schemas.openxmlformats.org/officeDocument/2006/relationships/image" Target="media/image27.emf"/><Relationship Id="rId57" Type="http://schemas.openxmlformats.org/officeDocument/2006/relationships/image" Target="media/image48.jpeg"/><Relationship Id="rId106" Type="http://schemas.openxmlformats.org/officeDocument/2006/relationships/image" Target="media/image97.emf"/><Relationship Id="rId127" Type="http://schemas.openxmlformats.org/officeDocument/2006/relationships/image" Target="media/image118.emf"/><Relationship Id="rId10" Type="http://schemas.openxmlformats.org/officeDocument/2006/relationships/image" Target="media/image1.jpeg"/><Relationship Id="rId31" Type="http://schemas.openxmlformats.org/officeDocument/2006/relationships/image" Target="media/image22.emf"/><Relationship Id="rId52" Type="http://schemas.openxmlformats.org/officeDocument/2006/relationships/image" Target="media/image43.emf"/><Relationship Id="rId73" Type="http://schemas.openxmlformats.org/officeDocument/2006/relationships/image" Target="media/image64.emf"/><Relationship Id="rId78" Type="http://schemas.openxmlformats.org/officeDocument/2006/relationships/image" Target="media/image69.emf"/><Relationship Id="rId94" Type="http://schemas.openxmlformats.org/officeDocument/2006/relationships/image" Target="media/image85.emf"/><Relationship Id="rId99" Type="http://schemas.openxmlformats.org/officeDocument/2006/relationships/image" Target="media/image90.emf"/><Relationship Id="rId101" Type="http://schemas.openxmlformats.org/officeDocument/2006/relationships/image" Target="media/image92.emf"/><Relationship Id="rId122" Type="http://schemas.openxmlformats.org/officeDocument/2006/relationships/image" Target="media/image113.emf"/><Relationship Id="rId143" Type="http://schemas.openxmlformats.org/officeDocument/2006/relationships/chart" Target="charts/chart4.xml"/><Relationship Id="rId148" Type="http://schemas.openxmlformats.org/officeDocument/2006/relationships/image" Target="media/image138.jpeg"/><Relationship Id="rId164" Type="http://schemas.openxmlformats.org/officeDocument/2006/relationships/image" Target="media/image154.emf"/><Relationship Id="rId169" Type="http://schemas.openxmlformats.org/officeDocument/2006/relationships/image" Target="media/image159.emf"/><Relationship Id="rId185" Type="http://schemas.openxmlformats.org/officeDocument/2006/relationships/image" Target="media/image175.emf"/><Relationship Id="rId4" Type="http://schemas.openxmlformats.org/officeDocument/2006/relationships/webSettings" Target="webSettings.xml"/><Relationship Id="rId9" Type="http://schemas.openxmlformats.org/officeDocument/2006/relationships/chart" Target="charts/chart3.xml"/><Relationship Id="rId180" Type="http://schemas.openxmlformats.org/officeDocument/2006/relationships/image" Target="media/image170.emf"/><Relationship Id="rId210" Type="http://schemas.openxmlformats.org/officeDocument/2006/relationships/image" Target="media/image200.emf"/><Relationship Id="rId215" Type="http://schemas.openxmlformats.org/officeDocument/2006/relationships/fontTable" Target="fontTable.xml"/><Relationship Id="rId26" Type="http://schemas.openxmlformats.org/officeDocument/2006/relationships/image" Target="media/image17.emf"/><Relationship Id="rId47" Type="http://schemas.openxmlformats.org/officeDocument/2006/relationships/image" Target="media/image38.emf"/><Relationship Id="rId68" Type="http://schemas.openxmlformats.org/officeDocument/2006/relationships/image" Target="media/image59.emf"/><Relationship Id="rId89" Type="http://schemas.openxmlformats.org/officeDocument/2006/relationships/image" Target="media/image80.emf"/><Relationship Id="rId112" Type="http://schemas.openxmlformats.org/officeDocument/2006/relationships/image" Target="media/image103.jpeg"/><Relationship Id="rId133" Type="http://schemas.openxmlformats.org/officeDocument/2006/relationships/image" Target="media/image124.emf"/><Relationship Id="rId154" Type="http://schemas.openxmlformats.org/officeDocument/2006/relationships/image" Target="media/image144.emf"/><Relationship Id="rId175" Type="http://schemas.openxmlformats.org/officeDocument/2006/relationships/image" Target="media/image165.emf"/><Relationship Id="rId196" Type="http://schemas.openxmlformats.org/officeDocument/2006/relationships/image" Target="media/image186.emf"/><Relationship Id="rId200" Type="http://schemas.openxmlformats.org/officeDocument/2006/relationships/image" Target="media/image190.emf"/><Relationship Id="rId16" Type="http://schemas.openxmlformats.org/officeDocument/2006/relationships/image" Target="media/image7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shingScience.org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shingScience.org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mashing%20NEW\Documents\Custom%20Office%20Templates\Smashing%20worksheet%20v2.dotx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en-GB" sz="1800" b="1" i="0" baseline="0">
                <a:effectLst/>
              </a:rPr>
              <a:t>PAPER 6 v P1, 3 &amp; 6</a:t>
            </a:r>
            <a:endParaRPr lang="en-CA" sz="1400">
              <a:effectLst/>
            </a:endParaRPr>
          </a:p>
          <a:p>
            <a:pPr>
              <a:defRPr/>
            </a:pPr>
            <a:r>
              <a:rPr lang="en-GB" sz="1200" b="1" i="0" baseline="0">
                <a:effectLst/>
              </a:rPr>
              <a:t>Percentage of all marks awarded for each topic from w2001 to in paper 6 (green triangle) and for all papers (red crosses)</a:t>
            </a:r>
            <a:endParaRPr lang="en-CA" sz="1050">
              <a:effectLst/>
            </a:endParaRPr>
          </a:p>
        </c:rich>
      </c:tx>
      <c:layout>
        <c:manualLayout>
          <c:xMode val="edge"/>
          <c:yMode val="edge"/>
          <c:x val="0.13339949693788278"/>
          <c:y val="0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2"/>
          <c:order val="2"/>
          <c:tx>
            <c:strRef>
              <c:f>'ChemP6 15to01'!$U$1</c:f>
              <c:strCache>
                <c:ptCount val="1"/>
                <c:pt idx="0">
                  <c:v>P6 2001-15</c:v>
                </c:pt>
              </c:strCache>
            </c:strRef>
          </c:tx>
          <c:cat>
            <c:numRef>
              <c:f>'ChemP6 15to01'!$T$2:$T$14</c:f>
              <c:numCache>
                <c:formatCode>General</c:formatCode>
                <c:ptCount val="13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  <c:pt idx="4">
                  <c:v>6</c:v>
                </c:pt>
                <c:pt idx="5">
                  <c:v>7</c:v>
                </c:pt>
                <c:pt idx="6">
                  <c:v>8</c:v>
                </c:pt>
                <c:pt idx="7">
                  <c:v>9</c:v>
                </c:pt>
                <c:pt idx="8">
                  <c:v>10</c:v>
                </c:pt>
                <c:pt idx="9">
                  <c:v>11</c:v>
                </c:pt>
                <c:pt idx="10">
                  <c:v>12</c:v>
                </c:pt>
                <c:pt idx="11">
                  <c:v>13</c:v>
                </c:pt>
                <c:pt idx="12">
                  <c:v>14</c:v>
                </c:pt>
              </c:numCache>
            </c:numRef>
          </c:cat>
          <c:val>
            <c:numRef>
              <c:f>'ChemP6 15to01'!$U$2:$U$14</c:f>
              <c:numCache>
                <c:formatCode>0.0</c:formatCode>
                <c:ptCount val="13"/>
                <c:pt idx="0">
                  <c:v>12.91005291005291</c:v>
                </c:pt>
                <c:pt idx="1">
                  <c:v>0</c:v>
                </c:pt>
                <c:pt idx="2">
                  <c:v>1.8518518518518516</c:v>
                </c:pt>
                <c:pt idx="3">
                  <c:v>5.5026455026455023</c:v>
                </c:pt>
                <c:pt idx="4">
                  <c:v>12.063492063492063</c:v>
                </c:pt>
                <c:pt idx="5">
                  <c:v>18.677248677248677</c:v>
                </c:pt>
                <c:pt idx="6">
                  <c:v>40.105820105820108</c:v>
                </c:pt>
                <c:pt idx="7">
                  <c:v>0</c:v>
                </c:pt>
                <c:pt idx="8">
                  <c:v>3.5978835978835977</c:v>
                </c:pt>
                <c:pt idx="9">
                  <c:v>1.746031746031746</c:v>
                </c:pt>
                <c:pt idx="10">
                  <c:v>0.58201058201058198</c:v>
                </c:pt>
                <c:pt idx="11">
                  <c:v>0.42328042328042331</c:v>
                </c:pt>
                <c:pt idx="12">
                  <c:v>2.5396825396825395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817-4818-8FC6-3EE2ACF930A0}"/>
            </c:ext>
          </c:extLst>
        </c:ser>
        <c:ser>
          <c:idx val="3"/>
          <c:order val="3"/>
          <c:tx>
            <c:strRef>
              <c:f>'ChemP6 15to01'!$V$1</c:f>
              <c:strCache>
                <c:ptCount val="1"/>
                <c:pt idx="0">
                  <c:v> P1,3, 6 2001-15 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pPr>
              <a:ln>
                <a:solidFill>
                  <a:srgbClr val="FF0000"/>
                </a:solidFill>
              </a:ln>
            </c:spPr>
          </c:marker>
          <c:cat>
            <c:numRef>
              <c:f>'ChemP6 15to01'!$T$2:$T$14</c:f>
              <c:numCache>
                <c:formatCode>General</c:formatCode>
                <c:ptCount val="13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  <c:pt idx="4">
                  <c:v>6</c:v>
                </c:pt>
                <c:pt idx="5">
                  <c:v>7</c:v>
                </c:pt>
                <c:pt idx="6">
                  <c:v>8</c:v>
                </c:pt>
                <c:pt idx="7">
                  <c:v>9</c:v>
                </c:pt>
                <c:pt idx="8">
                  <c:v>10</c:v>
                </c:pt>
                <c:pt idx="9">
                  <c:v>11</c:v>
                </c:pt>
                <c:pt idx="10">
                  <c:v>12</c:v>
                </c:pt>
                <c:pt idx="11">
                  <c:v>13</c:v>
                </c:pt>
                <c:pt idx="12">
                  <c:v>14</c:v>
                </c:pt>
              </c:numCache>
            </c:numRef>
          </c:cat>
          <c:val>
            <c:numRef>
              <c:f>'ChemP6 15to01'!$V$2:$V$14</c:f>
              <c:numCache>
                <c:formatCode>_-* #,##0.0_-;\-* #,##0.0_-;_-* "-"??_-;_-@_-</c:formatCode>
                <c:ptCount val="13"/>
                <c:pt idx="0">
                  <c:v>7.7436987549347096</c:v>
                </c:pt>
                <c:pt idx="1">
                  <c:v>8.290312784694807</c:v>
                </c:pt>
                <c:pt idx="2">
                  <c:v>4.4260552687518979</c:v>
                </c:pt>
                <c:pt idx="3">
                  <c:v>4.6955663528697231</c:v>
                </c:pt>
                <c:pt idx="4">
                  <c:v>5.6635286972365622</c:v>
                </c:pt>
                <c:pt idx="5">
                  <c:v>12.788490737928941</c:v>
                </c:pt>
                <c:pt idx="6">
                  <c:v>21.082599453385971</c:v>
                </c:pt>
                <c:pt idx="7">
                  <c:v>3.5264196781050714</c:v>
                </c:pt>
                <c:pt idx="8">
                  <c:v>9.300030367446098</c:v>
                </c:pt>
                <c:pt idx="9">
                  <c:v>7.4020649863346497</c:v>
                </c:pt>
                <c:pt idx="10">
                  <c:v>1.6512298815669604</c:v>
                </c:pt>
                <c:pt idx="11">
                  <c:v>1.0173094442757364</c:v>
                </c:pt>
                <c:pt idx="12">
                  <c:v>12.412693592468873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817-4818-8FC6-3EE2ACF930A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3781808"/>
        <c:axId val="273782592"/>
        <c:extLst>
          <c:ext xmlns:c15="http://schemas.microsoft.com/office/drawing/2012/chart" uri="{02D57815-91ED-43cb-92C2-25804820EDAC}">
            <c15:filteredLine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'ChemP6 15to01'!$U$1</c15:sqref>
                        </c15:formulaRef>
                      </c:ext>
                    </c:extLst>
                    <c:strCache>
                      <c:ptCount val="1"/>
                      <c:pt idx="0">
                        <c:v>P6 2001-15</c:v>
                      </c:pt>
                    </c:strCache>
                  </c:strRef>
                </c:tx>
                <c:cat>
                  <c:numRef>
                    <c:extLst>
                      <c:ext uri="{02D57815-91ED-43cb-92C2-25804820EDAC}">
                        <c15:formulaRef>
                          <c15:sqref>'ChemP6 15to01'!$T$2:$T$14</c15:sqref>
                        </c15:formulaRef>
                      </c:ext>
                    </c:extLst>
                    <c:numCache>
                      <c:formatCode>General</c:formatCode>
                      <c:ptCount val="13"/>
                      <c:pt idx="0">
                        <c:v>1</c:v>
                      </c:pt>
                      <c:pt idx="1">
                        <c:v>3</c:v>
                      </c:pt>
                      <c:pt idx="2">
                        <c:v>4</c:v>
                      </c:pt>
                      <c:pt idx="3">
                        <c:v>5</c:v>
                      </c:pt>
                      <c:pt idx="4">
                        <c:v>6</c:v>
                      </c:pt>
                      <c:pt idx="5">
                        <c:v>7</c:v>
                      </c:pt>
                      <c:pt idx="6">
                        <c:v>8</c:v>
                      </c:pt>
                      <c:pt idx="7">
                        <c:v>9</c:v>
                      </c:pt>
                      <c:pt idx="8">
                        <c:v>10</c:v>
                      </c:pt>
                      <c:pt idx="9">
                        <c:v>11</c:v>
                      </c:pt>
                      <c:pt idx="10">
                        <c:v>12</c:v>
                      </c:pt>
                      <c:pt idx="11">
                        <c:v>13</c:v>
                      </c:pt>
                      <c:pt idx="12">
                        <c:v>14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'Chem Paper 3'!#REF!</c15:sqref>
                        </c15:formulaRef>
                      </c:ext>
                    </c:extLst>
                    <c:numCache>
                      <c:formatCode>General</c:formatCode>
                      <c:ptCount val="1"/>
                      <c:pt idx="0">
                        <c:v>1</c:v>
                      </c:pt>
                    </c:numCache>
                  </c:numRef>
                </c:val>
                <c:smooth val="0"/>
                <c:extLst>
                  <c:ext xmlns:c16="http://schemas.microsoft.com/office/drawing/2014/chart" uri="{C3380CC4-5D6E-409C-BE32-E72D297353CC}">
                    <c16:uniqueId val="{00000002-4817-4818-8FC6-3EE2ACF930A0}"/>
                  </c:ext>
                </c:extLst>
              </c15:ser>
            </c15:filteredLineSeries>
            <c15:filteredLineSeries>
              <c15:ser>
                <c:idx val="1"/>
                <c:order val="1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'ChemP6 15to01'!$U$1</c15:sqref>
                        </c15:formulaRef>
                      </c:ext>
                    </c:extLst>
                    <c:strCache>
                      <c:ptCount val="1"/>
                      <c:pt idx="0">
                        <c:v>P6 2001-15</c:v>
                      </c:pt>
                    </c:strCache>
                  </c:strRef>
                </c:tx>
                <c:cat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'ChemP6 15to01'!$T$2:$T$14</c15:sqref>
                        </c15:formulaRef>
                      </c:ext>
                    </c:extLst>
                    <c:numCache>
                      <c:formatCode>General</c:formatCode>
                      <c:ptCount val="13"/>
                      <c:pt idx="0">
                        <c:v>1</c:v>
                      </c:pt>
                      <c:pt idx="1">
                        <c:v>3</c:v>
                      </c:pt>
                      <c:pt idx="2">
                        <c:v>4</c:v>
                      </c:pt>
                      <c:pt idx="3">
                        <c:v>5</c:v>
                      </c:pt>
                      <c:pt idx="4">
                        <c:v>6</c:v>
                      </c:pt>
                      <c:pt idx="5">
                        <c:v>7</c:v>
                      </c:pt>
                      <c:pt idx="6">
                        <c:v>8</c:v>
                      </c:pt>
                      <c:pt idx="7">
                        <c:v>9</c:v>
                      </c:pt>
                      <c:pt idx="8">
                        <c:v>10</c:v>
                      </c:pt>
                      <c:pt idx="9">
                        <c:v>11</c:v>
                      </c:pt>
                      <c:pt idx="10">
                        <c:v>12</c:v>
                      </c:pt>
                      <c:pt idx="11">
                        <c:v>13</c:v>
                      </c:pt>
                      <c:pt idx="12">
                        <c:v>14</c:v>
                      </c:pt>
                    </c:numCache>
                  </c:num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'ChemP6 15to01'!$U$2:$U$14</c15:sqref>
                        </c15:formulaRef>
                      </c:ext>
                    </c:extLst>
                    <c:numCache>
                      <c:formatCode>0.0</c:formatCode>
                      <c:ptCount val="13"/>
                      <c:pt idx="0">
                        <c:v>12.91005291005291</c:v>
                      </c:pt>
                      <c:pt idx="1">
                        <c:v>0</c:v>
                      </c:pt>
                      <c:pt idx="2">
                        <c:v>1.8518518518518516</c:v>
                      </c:pt>
                      <c:pt idx="3">
                        <c:v>5.5026455026455023</c:v>
                      </c:pt>
                      <c:pt idx="4">
                        <c:v>12.063492063492063</c:v>
                      </c:pt>
                      <c:pt idx="5">
                        <c:v>18.677248677248677</c:v>
                      </c:pt>
                      <c:pt idx="6">
                        <c:v>40.105820105820108</c:v>
                      </c:pt>
                      <c:pt idx="7">
                        <c:v>0</c:v>
                      </c:pt>
                      <c:pt idx="8">
                        <c:v>3.5978835978835977</c:v>
                      </c:pt>
                      <c:pt idx="9">
                        <c:v>1.746031746031746</c:v>
                      </c:pt>
                      <c:pt idx="10">
                        <c:v>0.58201058201058198</c:v>
                      </c:pt>
                      <c:pt idx="11">
                        <c:v>0.42328042328042331</c:v>
                      </c:pt>
                      <c:pt idx="12">
                        <c:v>2.5396825396825395</c:v>
                      </c:pt>
                    </c:numCache>
                  </c:numRef>
                </c:val>
                <c:smooth val="0"/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3-4817-4818-8FC6-3EE2ACF930A0}"/>
                  </c:ext>
                </c:extLst>
              </c15:ser>
            </c15:filteredLineSeries>
          </c:ext>
        </c:extLst>
      </c:lineChart>
      <c:catAx>
        <c:axId val="27378180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Topic Number</a:t>
                </a:r>
              </a:p>
            </c:rich>
          </c:tx>
          <c:layout>
            <c:manualLayout>
              <c:xMode val="edge"/>
              <c:yMode val="edge"/>
              <c:x val="0.4679407261592301"/>
              <c:y val="0.91804807451544646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273782592"/>
        <c:crosses val="autoZero"/>
        <c:auto val="1"/>
        <c:lblAlgn val="ctr"/>
        <c:lblOffset val="100"/>
        <c:noMultiLvlLbl val="0"/>
      </c:catAx>
      <c:valAx>
        <c:axId val="27378259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% of Marks awarded for each topic</a:t>
                </a:r>
              </a:p>
            </c:rich>
          </c:tx>
          <c:layout>
            <c:manualLayout>
              <c:xMode val="edge"/>
              <c:yMode val="edge"/>
              <c:x val="4.499432081511312E-2"/>
              <c:y val="0.19848204804091965"/>
            </c:manualLayout>
          </c:layout>
          <c:overlay val="0"/>
        </c:title>
        <c:numFmt formatCode="0.0" sourceLinked="1"/>
        <c:majorTickMark val="out"/>
        <c:minorTickMark val="none"/>
        <c:tickLblPos val="nextTo"/>
        <c:crossAx val="273781808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en-GB" sz="1800" b="1" i="0" baseline="0">
                <a:effectLst/>
              </a:rPr>
              <a:t>PAPER 6</a:t>
            </a:r>
            <a:endParaRPr lang="en-CA" sz="1400">
              <a:effectLst/>
            </a:endParaRPr>
          </a:p>
          <a:p>
            <a:pPr>
              <a:defRPr/>
            </a:pPr>
            <a:r>
              <a:rPr lang="en-GB" sz="1200" b="1" i="0" baseline="0">
                <a:effectLst/>
              </a:rPr>
              <a:t>Percentage of all marks awarded for each topic from w2001 to w2015 and average marks per question per topic (red)</a:t>
            </a:r>
            <a:endParaRPr lang="en-CA" sz="1050">
              <a:effectLst/>
            </a:endParaRPr>
          </a:p>
        </c:rich>
      </c:tx>
      <c:layout>
        <c:manualLayout>
          <c:xMode val="edge"/>
          <c:yMode val="edge"/>
          <c:x val="0.12645508828081362"/>
          <c:y val="0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2"/>
          <c:order val="2"/>
          <c:tx>
            <c:strRef>
              <c:f>'P6 15to13'!$U$1</c:f>
              <c:strCache>
                <c:ptCount val="1"/>
                <c:pt idx="0">
                  <c:v>P6 2013-15</c:v>
                </c:pt>
              </c:strCache>
            </c:strRef>
          </c:tx>
          <c:cat>
            <c:numRef>
              <c:f>'P6 15to13'!$T$2:$T$14</c:f>
              <c:numCache>
                <c:formatCode>General</c:formatCode>
                <c:ptCount val="13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  <c:pt idx="4">
                  <c:v>6</c:v>
                </c:pt>
                <c:pt idx="5">
                  <c:v>7</c:v>
                </c:pt>
                <c:pt idx="6">
                  <c:v>8</c:v>
                </c:pt>
                <c:pt idx="7">
                  <c:v>9</c:v>
                </c:pt>
                <c:pt idx="8">
                  <c:v>10</c:v>
                </c:pt>
                <c:pt idx="9">
                  <c:v>11</c:v>
                </c:pt>
                <c:pt idx="10">
                  <c:v>12</c:v>
                </c:pt>
                <c:pt idx="11">
                  <c:v>13</c:v>
                </c:pt>
                <c:pt idx="12">
                  <c:v>14</c:v>
                </c:pt>
              </c:numCache>
            </c:numRef>
          </c:cat>
          <c:val>
            <c:numRef>
              <c:f>'P6 15to13'!$U$2:$U$14</c:f>
              <c:numCache>
                <c:formatCode>0.0</c:formatCode>
                <c:ptCount val="13"/>
                <c:pt idx="0">
                  <c:v>17.535545023696685</c:v>
                </c:pt>
                <c:pt idx="1">
                  <c:v>0</c:v>
                </c:pt>
                <c:pt idx="2">
                  <c:v>0.94786729857819907</c:v>
                </c:pt>
                <c:pt idx="3">
                  <c:v>4.9763033175355451</c:v>
                </c:pt>
                <c:pt idx="4">
                  <c:v>6.3981042654028428</c:v>
                </c:pt>
                <c:pt idx="5">
                  <c:v>19.90521327014218</c:v>
                </c:pt>
                <c:pt idx="6">
                  <c:v>46.682464454976305</c:v>
                </c:pt>
                <c:pt idx="7">
                  <c:v>0</c:v>
                </c:pt>
                <c:pt idx="8">
                  <c:v>1.4218009478672986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2.1327014218009479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BB8-4AFA-B698-A35CAB44FC22}"/>
            </c:ext>
          </c:extLst>
        </c:ser>
        <c:ser>
          <c:idx val="3"/>
          <c:order val="3"/>
          <c:tx>
            <c:strRef>
              <c:f>'P6 15to13'!$V$1</c:f>
              <c:strCache>
                <c:ptCount val="1"/>
                <c:pt idx="0">
                  <c:v>P6 2001-15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pPr>
              <a:ln>
                <a:solidFill>
                  <a:srgbClr val="FF0000"/>
                </a:solidFill>
              </a:ln>
            </c:spPr>
          </c:marker>
          <c:cat>
            <c:numRef>
              <c:f>'P6 15to13'!$T$2:$T$14</c:f>
              <c:numCache>
                <c:formatCode>General</c:formatCode>
                <c:ptCount val="13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  <c:pt idx="4">
                  <c:v>6</c:v>
                </c:pt>
                <c:pt idx="5">
                  <c:v>7</c:v>
                </c:pt>
                <c:pt idx="6">
                  <c:v>8</c:v>
                </c:pt>
                <c:pt idx="7">
                  <c:v>9</c:v>
                </c:pt>
                <c:pt idx="8">
                  <c:v>10</c:v>
                </c:pt>
                <c:pt idx="9">
                  <c:v>11</c:v>
                </c:pt>
                <c:pt idx="10">
                  <c:v>12</c:v>
                </c:pt>
                <c:pt idx="11">
                  <c:v>13</c:v>
                </c:pt>
                <c:pt idx="12">
                  <c:v>14</c:v>
                </c:pt>
              </c:numCache>
            </c:numRef>
          </c:cat>
          <c:val>
            <c:numRef>
              <c:f>'P6 15to13'!$V$2:$V$14</c:f>
              <c:numCache>
                <c:formatCode>0.0</c:formatCode>
                <c:ptCount val="13"/>
                <c:pt idx="0">
                  <c:v>12.91005291005291</c:v>
                </c:pt>
                <c:pt idx="1">
                  <c:v>0</c:v>
                </c:pt>
                <c:pt idx="2">
                  <c:v>1.8518518518518516</c:v>
                </c:pt>
                <c:pt idx="3">
                  <c:v>5.5026455026455023</c:v>
                </c:pt>
                <c:pt idx="4">
                  <c:v>12.063492063492063</c:v>
                </c:pt>
                <c:pt idx="5">
                  <c:v>18.677248677248677</c:v>
                </c:pt>
                <c:pt idx="6">
                  <c:v>40.105820105820108</c:v>
                </c:pt>
                <c:pt idx="7">
                  <c:v>0</c:v>
                </c:pt>
                <c:pt idx="8">
                  <c:v>3.5978835978835977</c:v>
                </c:pt>
                <c:pt idx="9">
                  <c:v>1.746031746031746</c:v>
                </c:pt>
                <c:pt idx="10">
                  <c:v>0.58201058201058198</c:v>
                </c:pt>
                <c:pt idx="11">
                  <c:v>0.42328042328042331</c:v>
                </c:pt>
                <c:pt idx="12">
                  <c:v>2.5396825396825395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BB8-4AFA-B698-A35CAB44FC2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3781808"/>
        <c:axId val="273782592"/>
        <c:extLst>
          <c:ext xmlns:c15="http://schemas.microsoft.com/office/drawing/2012/chart" uri="{02D57815-91ED-43cb-92C2-25804820EDAC}">
            <c15:filteredLine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'P6 15to13'!$U$1</c15:sqref>
                        </c15:formulaRef>
                      </c:ext>
                    </c:extLst>
                    <c:strCache>
                      <c:ptCount val="1"/>
                      <c:pt idx="0">
                        <c:v>P6 2013-15</c:v>
                      </c:pt>
                    </c:strCache>
                  </c:strRef>
                </c:tx>
                <c:cat>
                  <c:numRef>
                    <c:extLst>
                      <c:ext uri="{02D57815-91ED-43cb-92C2-25804820EDAC}">
                        <c15:formulaRef>
                          <c15:sqref>'P6 15to13'!$T$2:$T$14</c15:sqref>
                        </c15:formulaRef>
                      </c:ext>
                    </c:extLst>
                    <c:numCache>
                      <c:formatCode>General</c:formatCode>
                      <c:ptCount val="13"/>
                      <c:pt idx="0">
                        <c:v>1</c:v>
                      </c:pt>
                      <c:pt idx="1">
                        <c:v>3</c:v>
                      </c:pt>
                      <c:pt idx="2">
                        <c:v>4</c:v>
                      </c:pt>
                      <c:pt idx="3">
                        <c:v>5</c:v>
                      </c:pt>
                      <c:pt idx="4">
                        <c:v>6</c:v>
                      </c:pt>
                      <c:pt idx="5">
                        <c:v>7</c:v>
                      </c:pt>
                      <c:pt idx="6">
                        <c:v>8</c:v>
                      </c:pt>
                      <c:pt idx="7">
                        <c:v>9</c:v>
                      </c:pt>
                      <c:pt idx="8">
                        <c:v>10</c:v>
                      </c:pt>
                      <c:pt idx="9">
                        <c:v>11</c:v>
                      </c:pt>
                      <c:pt idx="10">
                        <c:v>12</c:v>
                      </c:pt>
                      <c:pt idx="11">
                        <c:v>13</c:v>
                      </c:pt>
                      <c:pt idx="12">
                        <c:v>14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'Chem Paper 3'!#REF!</c15:sqref>
                        </c15:formulaRef>
                      </c:ext>
                    </c:extLst>
                    <c:numCache>
                      <c:formatCode>General</c:formatCode>
                      <c:ptCount val="1"/>
                      <c:pt idx="0">
                        <c:v>1</c:v>
                      </c:pt>
                    </c:numCache>
                  </c:numRef>
                </c:val>
                <c:smooth val="0"/>
                <c:extLst>
                  <c:ext xmlns:c16="http://schemas.microsoft.com/office/drawing/2014/chart" uri="{C3380CC4-5D6E-409C-BE32-E72D297353CC}">
                    <c16:uniqueId val="{00000002-4BB8-4AFA-B698-A35CAB44FC22}"/>
                  </c:ext>
                </c:extLst>
              </c15:ser>
            </c15:filteredLineSeries>
            <c15:filteredLineSeries>
              <c15:ser>
                <c:idx val="1"/>
                <c:order val="1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'P6 15to13'!$U$1</c15:sqref>
                        </c15:formulaRef>
                      </c:ext>
                    </c:extLst>
                    <c:strCache>
                      <c:ptCount val="1"/>
                      <c:pt idx="0">
                        <c:v>P6 2013-15</c:v>
                      </c:pt>
                    </c:strCache>
                  </c:strRef>
                </c:tx>
                <c:cat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'P6 15to13'!$T$2:$T$14</c15:sqref>
                        </c15:formulaRef>
                      </c:ext>
                    </c:extLst>
                    <c:numCache>
                      <c:formatCode>General</c:formatCode>
                      <c:ptCount val="13"/>
                      <c:pt idx="0">
                        <c:v>1</c:v>
                      </c:pt>
                      <c:pt idx="1">
                        <c:v>3</c:v>
                      </c:pt>
                      <c:pt idx="2">
                        <c:v>4</c:v>
                      </c:pt>
                      <c:pt idx="3">
                        <c:v>5</c:v>
                      </c:pt>
                      <c:pt idx="4">
                        <c:v>6</c:v>
                      </c:pt>
                      <c:pt idx="5">
                        <c:v>7</c:v>
                      </c:pt>
                      <c:pt idx="6">
                        <c:v>8</c:v>
                      </c:pt>
                      <c:pt idx="7">
                        <c:v>9</c:v>
                      </c:pt>
                      <c:pt idx="8">
                        <c:v>10</c:v>
                      </c:pt>
                      <c:pt idx="9">
                        <c:v>11</c:v>
                      </c:pt>
                      <c:pt idx="10">
                        <c:v>12</c:v>
                      </c:pt>
                      <c:pt idx="11">
                        <c:v>13</c:v>
                      </c:pt>
                      <c:pt idx="12">
                        <c:v>14</c:v>
                      </c:pt>
                    </c:numCache>
                  </c:num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'P6 15to13'!$U$2:$U$14</c15:sqref>
                        </c15:formulaRef>
                      </c:ext>
                    </c:extLst>
                    <c:numCache>
                      <c:formatCode>0.0</c:formatCode>
                      <c:ptCount val="13"/>
                      <c:pt idx="0">
                        <c:v>17.535545023696685</c:v>
                      </c:pt>
                      <c:pt idx="1">
                        <c:v>0</c:v>
                      </c:pt>
                      <c:pt idx="2">
                        <c:v>0.94786729857819907</c:v>
                      </c:pt>
                      <c:pt idx="3">
                        <c:v>4.9763033175355451</c:v>
                      </c:pt>
                      <c:pt idx="4">
                        <c:v>6.3981042654028428</c:v>
                      </c:pt>
                      <c:pt idx="5">
                        <c:v>19.90521327014218</c:v>
                      </c:pt>
                      <c:pt idx="6">
                        <c:v>46.682464454976305</c:v>
                      </c:pt>
                      <c:pt idx="7">
                        <c:v>0</c:v>
                      </c:pt>
                      <c:pt idx="8">
                        <c:v>1.4218009478672986</c:v>
                      </c:pt>
                      <c:pt idx="9">
                        <c:v>0</c:v>
                      </c:pt>
                      <c:pt idx="10">
                        <c:v>0</c:v>
                      </c:pt>
                      <c:pt idx="11">
                        <c:v>0</c:v>
                      </c:pt>
                      <c:pt idx="12">
                        <c:v>2.1327014218009479</c:v>
                      </c:pt>
                    </c:numCache>
                  </c:numRef>
                </c:val>
                <c:smooth val="0"/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3-4BB8-4AFA-B698-A35CAB44FC22}"/>
                  </c:ext>
                </c:extLst>
              </c15:ser>
            </c15:filteredLineSeries>
          </c:ext>
        </c:extLst>
      </c:lineChart>
      <c:catAx>
        <c:axId val="27378180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Paper</a:t>
                </a:r>
                <a:r>
                  <a:rPr lang="en-US" baseline="0"/>
                  <a:t> 6 </a:t>
                </a:r>
                <a:r>
                  <a:rPr lang="en-US"/>
                  <a:t>Topic Number</a:t>
                </a:r>
              </a:p>
            </c:rich>
          </c:tx>
          <c:layout>
            <c:manualLayout>
              <c:xMode val="edge"/>
              <c:yMode val="edge"/>
              <c:x val="0.46516299677278689"/>
              <c:y val="0.9180481570238502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273782592"/>
        <c:crosses val="autoZero"/>
        <c:auto val="1"/>
        <c:lblAlgn val="ctr"/>
        <c:lblOffset val="100"/>
        <c:noMultiLvlLbl val="0"/>
      </c:catAx>
      <c:valAx>
        <c:axId val="27378259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% of Marks awarded for each topic</a:t>
                </a:r>
              </a:p>
            </c:rich>
          </c:tx>
          <c:layout>
            <c:manualLayout>
              <c:xMode val="edge"/>
              <c:yMode val="edge"/>
              <c:x val="4.499432081511312E-2"/>
              <c:y val="0.19848204804091965"/>
            </c:manualLayout>
          </c:layout>
          <c:overlay val="0"/>
        </c:title>
        <c:numFmt formatCode="0.0" sourceLinked="1"/>
        <c:majorTickMark val="out"/>
        <c:minorTickMark val="none"/>
        <c:tickLblPos val="nextTo"/>
        <c:crossAx val="273781808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en-GB" sz="1400"/>
              <a:t>Mean</a:t>
            </a:r>
            <a:r>
              <a:rPr lang="en-GB" sz="1400" baseline="0"/>
              <a:t> number of marks per question type (red) and % of all marks awarded for each topic from w2001 to w2015</a:t>
            </a:r>
            <a:endParaRPr lang="en-GB" sz="1400"/>
          </a:p>
        </c:rich>
      </c:tx>
      <c:layout>
        <c:manualLayout>
          <c:xMode val="edge"/>
          <c:yMode val="edge"/>
          <c:x val="0.12645508828081362"/>
          <c:y val="0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2"/>
          <c:order val="2"/>
          <c:tx>
            <c:strRef>
              <c:f>'ChP6 Qtypes'!$U$2</c:f>
              <c:strCache>
                <c:ptCount val="1"/>
                <c:pt idx="0">
                  <c:v>Paper 6 marks %</c:v>
                </c:pt>
              </c:strCache>
            </c:strRef>
          </c:tx>
          <c:cat>
            <c:strRef>
              <c:f>'ChP6 Qtypes'!$T$3:$T$15</c:f>
              <c:strCache>
                <c:ptCount val="6"/>
                <c:pt idx="0">
                  <c:v>Titration</c:v>
                </c:pt>
                <c:pt idx="1">
                  <c:v>Ion Test</c:v>
                </c:pt>
                <c:pt idx="2">
                  <c:v>Chroma- tography</c:v>
                </c:pt>
                <c:pt idx="3">
                  <c:v>Graphs</c:v>
                </c:pt>
                <c:pt idx="4">
                  <c:v>Labelling equipment</c:v>
                </c:pt>
                <c:pt idx="5">
                  <c:v>Essay</c:v>
                </c:pt>
              </c:strCache>
            </c:strRef>
          </c:cat>
          <c:val>
            <c:numRef>
              <c:f>'ChP6 Qtypes'!$U$3:$U$8</c:f>
              <c:numCache>
                <c:formatCode>0.0</c:formatCode>
                <c:ptCount val="6"/>
                <c:pt idx="0">
                  <c:v>8.5714285714285712</c:v>
                </c:pt>
                <c:pt idx="1">
                  <c:v>17.354497354497354</c:v>
                </c:pt>
                <c:pt idx="2">
                  <c:v>4.8677248677248679</c:v>
                </c:pt>
                <c:pt idx="3">
                  <c:v>36.87830687830688</c:v>
                </c:pt>
                <c:pt idx="4">
                  <c:v>5.132275132275133</c:v>
                </c:pt>
                <c:pt idx="5">
                  <c:v>10.264550264550266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F004-4ECA-81CE-73884FD2DCF9}"/>
            </c:ext>
          </c:extLst>
        </c:ser>
        <c:ser>
          <c:idx val="3"/>
          <c:order val="3"/>
          <c:tx>
            <c:strRef>
              <c:f>'ChP6 Qtypes'!$V$2</c:f>
              <c:strCache>
                <c:ptCount val="1"/>
                <c:pt idx="0">
                  <c:v># of marks/paper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pPr>
              <a:ln>
                <a:solidFill>
                  <a:srgbClr val="FF0000"/>
                </a:solidFill>
              </a:ln>
            </c:spPr>
          </c:marker>
          <c:cat>
            <c:strRef>
              <c:f>'ChP6 Qtypes'!$T$3:$T$15</c:f>
              <c:strCache>
                <c:ptCount val="6"/>
                <c:pt idx="0">
                  <c:v>Titration</c:v>
                </c:pt>
                <c:pt idx="1">
                  <c:v>Ion Test</c:v>
                </c:pt>
                <c:pt idx="2">
                  <c:v>Chroma- tography</c:v>
                </c:pt>
                <c:pt idx="3">
                  <c:v>Graphs</c:v>
                </c:pt>
                <c:pt idx="4">
                  <c:v>Labelling equipment</c:v>
                </c:pt>
                <c:pt idx="5">
                  <c:v>Essay</c:v>
                </c:pt>
              </c:strCache>
            </c:strRef>
          </c:cat>
          <c:val>
            <c:numRef>
              <c:f>'ChP6 Qtypes'!$V$3:$V$8</c:f>
              <c:numCache>
                <c:formatCode>0.0</c:formatCode>
                <c:ptCount val="6"/>
                <c:pt idx="0">
                  <c:v>3.8</c:v>
                </c:pt>
                <c:pt idx="1">
                  <c:v>5.3275862068965516</c:v>
                </c:pt>
                <c:pt idx="2">
                  <c:v>3.9743589743589745</c:v>
                </c:pt>
                <c:pt idx="3">
                  <c:v>5.24</c:v>
                </c:pt>
                <c:pt idx="4">
                  <c:v>4.333333333333333</c:v>
                </c:pt>
                <c:pt idx="5">
                  <c:v>5.4782608695652177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F004-4ECA-81CE-73884FD2DCF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3781808"/>
        <c:axId val="273782592"/>
        <c:extLst>
          <c:ext xmlns:c15="http://schemas.microsoft.com/office/drawing/2012/chart" uri="{02D57815-91ED-43cb-92C2-25804820EDAC}">
            <c15:filteredLine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'ChP6 Qtypes'!$U$2</c15:sqref>
                        </c15:formulaRef>
                      </c:ext>
                    </c:extLst>
                    <c:strCache>
                      <c:ptCount val="1"/>
                      <c:pt idx="0">
                        <c:v>Paper 6 marks %</c:v>
                      </c:pt>
                    </c:strCache>
                  </c:strRef>
                </c:tx>
                <c:cat>
                  <c:strRef>
                    <c:extLst>
                      <c:ext uri="{02D57815-91ED-43cb-92C2-25804820EDAC}">
                        <c15:formulaRef>
                          <c15:sqref>'ChP6 Qtypes'!$T$3:$T$15</c15:sqref>
                        </c15:formulaRef>
                      </c:ext>
                    </c:extLst>
                    <c:strCache>
                      <c:ptCount val="6"/>
                      <c:pt idx="0">
                        <c:v>Titration</c:v>
                      </c:pt>
                      <c:pt idx="1">
                        <c:v>Ion Test</c:v>
                      </c:pt>
                      <c:pt idx="2">
                        <c:v>Chroma- tography</c:v>
                      </c:pt>
                      <c:pt idx="3">
                        <c:v>Graphs</c:v>
                      </c:pt>
                      <c:pt idx="4">
                        <c:v>Labelling equipment</c:v>
                      </c:pt>
                      <c:pt idx="5">
                        <c:v>Essay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'Chem Paper 3'!#REF!</c15:sqref>
                        </c15:formulaRef>
                      </c:ext>
                    </c:extLst>
                    <c:numCache>
                      <c:formatCode>General</c:formatCode>
                      <c:ptCount val="1"/>
                      <c:pt idx="0">
                        <c:v>1</c:v>
                      </c:pt>
                    </c:numCache>
                  </c:numRef>
                </c:val>
                <c:smooth val="0"/>
                <c:extLst>
                  <c:ext xmlns:c16="http://schemas.microsoft.com/office/drawing/2014/chart" uri="{C3380CC4-5D6E-409C-BE32-E72D297353CC}">
                    <c16:uniqueId val="{00000002-F004-4ECA-81CE-73884FD2DCF9}"/>
                  </c:ext>
                </c:extLst>
              </c15:ser>
            </c15:filteredLineSeries>
            <c15:filteredLineSeries>
              <c15:ser>
                <c:idx val="1"/>
                <c:order val="1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'ChP6 Qtypes'!$U$2</c15:sqref>
                        </c15:formulaRef>
                      </c:ext>
                    </c:extLst>
                    <c:strCache>
                      <c:ptCount val="1"/>
                      <c:pt idx="0">
                        <c:v>Paper 6 marks %</c:v>
                      </c:pt>
                    </c:strCache>
                  </c:strRef>
                </c:tx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'ChP6 Qtypes'!$T$3:$T$15</c15:sqref>
                        </c15:formulaRef>
                      </c:ext>
                    </c:extLst>
                    <c:strCache>
                      <c:ptCount val="6"/>
                      <c:pt idx="0">
                        <c:v>Titration</c:v>
                      </c:pt>
                      <c:pt idx="1">
                        <c:v>Ion Test</c:v>
                      </c:pt>
                      <c:pt idx="2">
                        <c:v>Chroma- tography</c:v>
                      </c:pt>
                      <c:pt idx="3">
                        <c:v>Graphs</c:v>
                      </c:pt>
                      <c:pt idx="4">
                        <c:v>Labelling equipment</c:v>
                      </c:pt>
                      <c:pt idx="5">
                        <c:v>Essay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'ChP6 Qtypes'!$U$3:$U$15</c15:sqref>
                        </c15:formulaRef>
                      </c:ext>
                    </c:extLst>
                    <c:numCache>
                      <c:formatCode>0.0</c:formatCode>
                      <c:ptCount val="13"/>
                      <c:pt idx="0">
                        <c:v>8.5714285714285712</c:v>
                      </c:pt>
                      <c:pt idx="1">
                        <c:v>17.354497354497354</c:v>
                      </c:pt>
                      <c:pt idx="2">
                        <c:v>4.8677248677248679</c:v>
                      </c:pt>
                      <c:pt idx="3">
                        <c:v>36.87830687830688</c:v>
                      </c:pt>
                      <c:pt idx="4">
                        <c:v>5.132275132275133</c:v>
                      </c:pt>
                      <c:pt idx="5">
                        <c:v>10.264550264550266</c:v>
                      </c:pt>
                    </c:numCache>
                  </c:numRef>
                </c:val>
                <c:smooth val="0"/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3-F004-4ECA-81CE-73884FD2DCF9}"/>
                  </c:ext>
                </c:extLst>
              </c15:ser>
            </c15:filteredLineSeries>
          </c:ext>
        </c:extLst>
      </c:lineChart>
      <c:catAx>
        <c:axId val="27378180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Paper</a:t>
                </a:r>
                <a:r>
                  <a:rPr lang="en-US" baseline="0"/>
                  <a:t> 6 </a:t>
                </a:r>
                <a:r>
                  <a:rPr lang="en-US"/>
                  <a:t>question type</a:t>
                </a:r>
              </a:p>
            </c:rich>
          </c:tx>
          <c:layout>
            <c:manualLayout>
              <c:xMode val="edge"/>
              <c:yMode val="edge"/>
              <c:x val="0.46516299677278689"/>
              <c:y val="0.9180481570238502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273782592"/>
        <c:crosses val="autoZero"/>
        <c:auto val="1"/>
        <c:lblAlgn val="ctr"/>
        <c:lblOffset val="100"/>
        <c:noMultiLvlLbl val="0"/>
      </c:catAx>
      <c:valAx>
        <c:axId val="27378259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% of Marks awarded for each topic</a:t>
                </a:r>
              </a:p>
            </c:rich>
          </c:tx>
          <c:layout>
            <c:manualLayout>
              <c:xMode val="edge"/>
              <c:yMode val="edge"/>
              <c:x val="0.10740562434110225"/>
              <c:y val="0.18514876944729738"/>
            </c:manualLayout>
          </c:layout>
          <c:overlay val="0"/>
        </c:title>
        <c:numFmt formatCode="0.0" sourceLinked="1"/>
        <c:majorTickMark val="out"/>
        <c:minorTickMark val="none"/>
        <c:tickLblPos val="nextTo"/>
        <c:crossAx val="273781808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en-GB" sz="1800" b="1" i="0" baseline="0">
                <a:effectLst/>
              </a:rPr>
              <a:t>PAPER 6 v P1,3&amp;6</a:t>
            </a:r>
            <a:endParaRPr lang="en-CA" sz="1400">
              <a:effectLst/>
            </a:endParaRPr>
          </a:p>
          <a:p>
            <a:pPr>
              <a:defRPr/>
            </a:pPr>
            <a:r>
              <a:rPr lang="en-GB" sz="1200" b="1" i="0" baseline="0">
                <a:effectLst/>
              </a:rPr>
              <a:t>Percentage of all marks awarded for each topic from w2001 to in paper 6 (green triangle) and for all papers (red crosses)</a:t>
            </a:r>
            <a:endParaRPr lang="en-CA" sz="1050">
              <a:effectLst/>
            </a:endParaRPr>
          </a:p>
        </c:rich>
      </c:tx>
      <c:layout>
        <c:manualLayout>
          <c:xMode val="edge"/>
          <c:yMode val="edge"/>
          <c:x val="0.1292328302712161"/>
          <c:y val="0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2"/>
          <c:order val="2"/>
          <c:tx>
            <c:strRef>
              <c:f>'ChemP6 15to01'!$U$1</c:f>
              <c:strCache>
                <c:ptCount val="1"/>
                <c:pt idx="0">
                  <c:v>% Marks</c:v>
                </c:pt>
              </c:strCache>
            </c:strRef>
          </c:tx>
          <c:cat>
            <c:numRef>
              <c:f>'ChemP6 15to01'!$T$2:$T$14</c:f>
              <c:numCache>
                <c:formatCode>General</c:formatCode>
                <c:ptCount val="13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  <c:pt idx="4">
                  <c:v>6</c:v>
                </c:pt>
                <c:pt idx="5">
                  <c:v>7</c:v>
                </c:pt>
                <c:pt idx="6">
                  <c:v>8</c:v>
                </c:pt>
                <c:pt idx="7">
                  <c:v>9</c:v>
                </c:pt>
                <c:pt idx="8">
                  <c:v>10</c:v>
                </c:pt>
                <c:pt idx="9">
                  <c:v>11</c:v>
                </c:pt>
                <c:pt idx="10">
                  <c:v>12</c:v>
                </c:pt>
                <c:pt idx="11">
                  <c:v>13</c:v>
                </c:pt>
                <c:pt idx="12">
                  <c:v>14</c:v>
                </c:pt>
              </c:numCache>
            </c:numRef>
          </c:cat>
          <c:val>
            <c:numRef>
              <c:f>'ChemP6 15to01'!$U$2:$U$14</c:f>
              <c:numCache>
                <c:formatCode>0.0</c:formatCode>
                <c:ptCount val="13"/>
                <c:pt idx="0">
                  <c:v>12.91005291005291</c:v>
                </c:pt>
                <c:pt idx="1">
                  <c:v>0</c:v>
                </c:pt>
                <c:pt idx="2">
                  <c:v>1.8518518518518516</c:v>
                </c:pt>
                <c:pt idx="3">
                  <c:v>5.5026455026455023</c:v>
                </c:pt>
                <c:pt idx="4">
                  <c:v>12.063492063492063</c:v>
                </c:pt>
                <c:pt idx="5">
                  <c:v>18.677248677248677</c:v>
                </c:pt>
                <c:pt idx="6">
                  <c:v>40.105820105820108</c:v>
                </c:pt>
                <c:pt idx="7">
                  <c:v>0</c:v>
                </c:pt>
                <c:pt idx="8">
                  <c:v>3.5978835978835977</c:v>
                </c:pt>
                <c:pt idx="9">
                  <c:v>1.746031746031746</c:v>
                </c:pt>
                <c:pt idx="10">
                  <c:v>0.58201058201058198</c:v>
                </c:pt>
                <c:pt idx="11">
                  <c:v>0.42328042328042331</c:v>
                </c:pt>
                <c:pt idx="12">
                  <c:v>2.5396825396825395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559-45B7-B3C9-98D8F2838E36}"/>
            </c:ext>
          </c:extLst>
        </c:ser>
        <c:ser>
          <c:idx val="3"/>
          <c:order val="3"/>
          <c:tx>
            <c:strRef>
              <c:f>'ChemP6 15to01'!$V$1</c:f>
              <c:strCache>
                <c:ptCount val="1"/>
                <c:pt idx="0">
                  <c:v> P1,3, 6 2001-15 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pPr>
              <a:ln>
                <a:solidFill>
                  <a:srgbClr val="FF0000"/>
                </a:solidFill>
              </a:ln>
            </c:spPr>
          </c:marker>
          <c:cat>
            <c:numRef>
              <c:f>'ChemP6 15to01'!$T$2:$T$14</c:f>
              <c:numCache>
                <c:formatCode>General</c:formatCode>
                <c:ptCount val="13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  <c:pt idx="4">
                  <c:v>6</c:v>
                </c:pt>
                <c:pt idx="5">
                  <c:v>7</c:v>
                </c:pt>
                <c:pt idx="6">
                  <c:v>8</c:v>
                </c:pt>
                <c:pt idx="7">
                  <c:v>9</c:v>
                </c:pt>
                <c:pt idx="8">
                  <c:v>10</c:v>
                </c:pt>
                <c:pt idx="9">
                  <c:v>11</c:v>
                </c:pt>
                <c:pt idx="10">
                  <c:v>12</c:v>
                </c:pt>
                <c:pt idx="11">
                  <c:v>13</c:v>
                </c:pt>
                <c:pt idx="12">
                  <c:v>14</c:v>
                </c:pt>
              </c:numCache>
            </c:numRef>
          </c:cat>
          <c:val>
            <c:numRef>
              <c:f>'ChemP6 15to01'!$V$2:$V$14</c:f>
              <c:numCache>
                <c:formatCode>_-* #,##0.0_-;\-* #,##0.0_-;_-* "-"??_-;_-@_-</c:formatCode>
                <c:ptCount val="13"/>
                <c:pt idx="0">
                  <c:v>7.7436987549347096</c:v>
                </c:pt>
                <c:pt idx="1">
                  <c:v>8.290312784694807</c:v>
                </c:pt>
                <c:pt idx="2">
                  <c:v>4.4260552687518979</c:v>
                </c:pt>
                <c:pt idx="3">
                  <c:v>4.6955663528697231</c:v>
                </c:pt>
                <c:pt idx="4">
                  <c:v>5.6635286972365622</c:v>
                </c:pt>
                <c:pt idx="5">
                  <c:v>12.788490737928941</c:v>
                </c:pt>
                <c:pt idx="6">
                  <c:v>21.082599453385971</c:v>
                </c:pt>
                <c:pt idx="7">
                  <c:v>3.5264196781050714</c:v>
                </c:pt>
                <c:pt idx="8">
                  <c:v>9.300030367446098</c:v>
                </c:pt>
                <c:pt idx="9">
                  <c:v>7.4020649863346497</c:v>
                </c:pt>
                <c:pt idx="10">
                  <c:v>1.6512298815669604</c:v>
                </c:pt>
                <c:pt idx="11">
                  <c:v>1.0173094442757364</c:v>
                </c:pt>
                <c:pt idx="12">
                  <c:v>12.412693592468873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6559-45B7-B3C9-98D8F2838E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3781808"/>
        <c:axId val="273782592"/>
        <c:extLst>
          <c:ext xmlns:c15="http://schemas.microsoft.com/office/drawing/2012/chart" uri="{02D57815-91ED-43cb-92C2-25804820EDAC}">
            <c15:filteredLine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'ChemP6 15to01'!$U$1</c15:sqref>
                        </c15:formulaRef>
                      </c:ext>
                    </c:extLst>
                    <c:strCache>
                      <c:ptCount val="1"/>
                      <c:pt idx="0">
                        <c:v>% Marks</c:v>
                      </c:pt>
                    </c:strCache>
                  </c:strRef>
                </c:tx>
                <c:cat>
                  <c:numRef>
                    <c:extLst>
                      <c:ext uri="{02D57815-91ED-43cb-92C2-25804820EDAC}">
                        <c15:formulaRef>
                          <c15:sqref>'ChemP6 15to01'!$T$2:$T$14</c15:sqref>
                        </c15:formulaRef>
                      </c:ext>
                    </c:extLst>
                    <c:numCache>
                      <c:formatCode>General</c:formatCode>
                      <c:ptCount val="13"/>
                      <c:pt idx="0">
                        <c:v>1</c:v>
                      </c:pt>
                      <c:pt idx="1">
                        <c:v>3</c:v>
                      </c:pt>
                      <c:pt idx="2">
                        <c:v>4</c:v>
                      </c:pt>
                      <c:pt idx="3">
                        <c:v>5</c:v>
                      </c:pt>
                      <c:pt idx="4">
                        <c:v>6</c:v>
                      </c:pt>
                      <c:pt idx="5">
                        <c:v>7</c:v>
                      </c:pt>
                      <c:pt idx="6">
                        <c:v>8</c:v>
                      </c:pt>
                      <c:pt idx="7">
                        <c:v>9</c:v>
                      </c:pt>
                      <c:pt idx="8">
                        <c:v>10</c:v>
                      </c:pt>
                      <c:pt idx="9">
                        <c:v>11</c:v>
                      </c:pt>
                      <c:pt idx="10">
                        <c:v>12</c:v>
                      </c:pt>
                      <c:pt idx="11">
                        <c:v>13</c:v>
                      </c:pt>
                      <c:pt idx="12">
                        <c:v>14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'Chem Paper 3'!#REF!</c15:sqref>
                        </c15:formulaRef>
                      </c:ext>
                    </c:extLst>
                    <c:numCache>
                      <c:formatCode>General</c:formatCode>
                      <c:ptCount val="1"/>
                      <c:pt idx="0">
                        <c:v>1</c:v>
                      </c:pt>
                    </c:numCache>
                  </c:numRef>
                </c:val>
                <c:smooth val="0"/>
                <c:extLst>
                  <c:ext xmlns:c16="http://schemas.microsoft.com/office/drawing/2014/chart" uri="{C3380CC4-5D6E-409C-BE32-E72D297353CC}">
                    <c16:uniqueId val="{00000002-6559-45B7-B3C9-98D8F2838E36}"/>
                  </c:ext>
                </c:extLst>
              </c15:ser>
            </c15:filteredLineSeries>
            <c15:filteredLineSeries>
              <c15:ser>
                <c:idx val="1"/>
                <c:order val="1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'ChemP6 15to01'!$U$1</c15:sqref>
                        </c15:formulaRef>
                      </c:ext>
                    </c:extLst>
                    <c:strCache>
                      <c:ptCount val="1"/>
                      <c:pt idx="0">
                        <c:v>% Marks</c:v>
                      </c:pt>
                    </c:strCache>
                  </c:strRef>
                </c:tx>
                <c:cat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'ChemP6 15to01'!$T$2:$T$14</c15:sqref>
                        </c15:formulaRef>
                      </c:ext>
                    </c:extLst>
                    <c:numCache>
                      <c:formatCode>General</c:formatCode>
                      <c:ptCount val="13"/>
                      <c:pt idx="0">
                        <c:v>1</c:v>
                      </c:pt>
                      <c:pt idx="1">
                        <c:v>3</c:v>
                      </c:pt>
                      <c:pt idx="2">
                        <c:v>4</c:v>
                      </c:pt>
                      <c:pt idx="3">
                        <c:v>5</c:v>
                      </c:pt>
                      <c:pt idx="4">
                        <c:v>6</c:v>
                      </c:pt>
                      <c:pt idx="5">
                        <c:v>7</c:v>
                      </c:pt>
                      <c:pt idx="6">
                        <c:v>8</c:v>
                      </c:pt>
                      <c:pt idx="7">
                        <c:v>9</c:v>
                      </c:pt>
                      <c:pt idx="8">
                        <c:v>10</c:v>
                      </c:pt>
                      <c:pt idx="9">
                        <c:v>11</c:v>
                      </c:pt>
                      <c:pt idx="10">
                        <c:v>12</c:v>
                      </c:pt>
                      <c:pt idx="11">
                        <c:v>13</c:v>
                      </c:pt>
                      <c:pt idx="12">
                        <c:v>14</c:v>
                      </c:pt>
                    </c:numCache>
                  </c:num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'ChemP6 15to01'!$U$2:$U$14</c15:sqref>
                        </c15:formulaRef>
                      </c:ext>
                    </c:extLst>
                    <c:numCache>
                      <c:formatCode>0.0</c:formatCode>
                      <c:ptCount val="13"/>
                      <c:pt idx="0">
                        <c:v>12.91005291005291</c:v>
                      </c:pt>
                      <c:pt idx="1">
                        <c:v>0</c:v>
                      </c:pt>
                      <c:pt idx="2">
                        <c:v>1.8518518518518516</c:v>
                      </c:pt>
                      <c:pt idx="3">
                        <c:v>5.5026455026455023</c:v>
                      </c:pt>
                      <c:pt idx="4">
                        <c:v>12.063492063492063</c:v>
                      </c:pt>
                      <c:pt idx="5">
                        <c:v>18.677248677248677</c:v>
                      </c:pt>
                      <c:pt idx="6">
                        <c:v>40.105820105820108</c:v>
                      </c:pt>
                      <c:pt idx="7">
                        <c:v>0</c:v>
                      </c:pt>
                      <c:pt idx="8">
                        <c:v>3.5978835978835977</c:v>
                      </c:pt>
                      <c:pt idx="9">
                        <c:v>1.746031746031746</c:v>
                      </c:pt>
                      <c:pt idx="10">
                        <c:v>0.58201058201058198</c:v>
                      </c:pt>
                      <c:pt idx="11">
                        <c:v>0.42328042328042331</c:v>
                      </c:pt>
                      <c:pt idx="12">
                        <c:v>2.5396825396825395</c:v>
                      </c:pt>
                    </c:numCache>
                  </c:numRef>
                </c:val>
                <c:smooth val="0"/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3-6559-45B7-B3C9-98D8F2838E36}"/>
                  </c:ext>
                </c:extLst>
              </c15:ser>
            </c15:filteredLineSeries>
          </c:ext>
        </c:extLst>
      </c:lineChart>
      <c:catAx>
        <c:axId val="27378180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Topic Number</a:t>
                </a:r>
              </a:p>
            </c:rich>
          </c:tx>
          <c:layout>
            <c:manualLayout>
              <c:xMode val="edge"/>
              <c:yMode val="edge"/>
              <c:x val="0.46516299677278689"/>
              <c:y val="0.9180481570238502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273782592"/>
        <c:crosses val="autoZero"/>
        <c:auto val="1"/>
        <c:lblAlgn val="ctr"/>
        <c:lblOffset val="100"/>
        <c:noMultiLvlLbl val="0"/>
      </c:catAx>
      <c:valAx>
        <c:axId val="27378259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% of Marks awarded for each topic</a:t>
                </a:r>
              </a:p>
            </c:rich>
          </c:tx>
          <c:layout>
            <c:manualLayout>
              <c:xMode val="edge"/>
              <c:yMode val="edge"/>
              <c:x val="4.499432081511312E-2"/>
              <c:y val="0.19848204804091965"/>
            </c:manualLayout>
          </c:layout>
          <c:overlay val="0"/>
        </c:title>
        <c:numFmt formatCode="0.0" sourceLinked="1"/>
        <c:majorTickMark val="out"/>
        <c:minorTickMark val="none"/>
        <c:tickLblPos val="nextTo"/>
        <c:crossAx val="273781808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en-GB" sz="1800" b="1" i="0" baseline="0">
                <a:effectLst/>
              </a:rPr>
              <a:t>PAPER 6 v P1,3&amp;6</a:t>
            </a:r>
            <a:endParaRPr lang="en-CA" sz="1400">
              <a:effectLst/>
            </a:endParaRPr>
          </a:p>
          <a:p>
            <a:pPr>
              <a:defRPr/>
            </a:pPr>
            <a:r>
              <a:rPr lang="en-GB" sz="1200" b="1" i="0" baseline="0">
                <a:effectLst/>
              </a:rPr>
              <a:t>Percentage of all marks awarded for each topic from w2001 to in paper 6 (green triangle) and for all papers (red crosses)</a:t>
            </a:r>
            <a:endParaRPr lang="en-CA" sz="1050">
              <a:effectLst/>
            </a:endParaRPr>
          </a:p>
        </c:rich>
      </c:tx>
      <c:layout>
        <c:manualLayout>
          <c:xMode val="edge"/>
          <c:yMode val="edge"/>
          <c:x val="0.1292328302712161"/>
          <c:y val="0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2"/>
          <c:order val="2"/>
          <c:tx>
            <c:strRef>
              <c:f>'ChemP6 15to01'!$U$1</c:f>
              <c:strCache>
                <c:ptCount val="1"/>
                <c:pt idx="0">
                  <c:v>% Marks</c:v>
                </c:pt>
              </c:strCache>
            </c:strRef>
          </c:tx>
          <c:cat>
            <c:numRef>
              <c:f>'ChemP6 15to01'!$T$2:$T$14</c:f>
              <c:numCache>
                <c:formatCode>General</c:formatCode>
                <c:ptCount val="13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  <c:pt idx="4">
                  <c:v>6</c:v>
                </c:pt>
                <c:pt idx="5">
                  <c:v>7</c:v>
                </c:pt>
                <c:pt idx="6">
                  <c:v>8</c:v>
                </c:pt>
                <c:pt idx="7">
                  <c:v>9</c:v>
                </c:pt>
                <c:pt idx="8">
                  <c:v>10</c:v>
                </c:pt>
                <c:pt idx="9">
                  <c:v>11</c:v>
                </c:pt>
                <c:pt idx="10">
                  <c:v>12</c:v>
                </c:pt>
                <c:pt idx="11">
                  <c:v>13</c:v>
                </c:pt>
                <c:pt idx="12">
                  <c:v>14</c:v>
                </c:pt>
              </c:numCache>
            </c:numRef>
          </c:cat>
          <c:val>
            <c:numRef>
              <c:f>'ChemP6 15to01'!$U$2:$U$14</c:f>
              <c:numCache>
                <c:formatCode>0.0</c:formatCode>
                <c:ptCount val="13"/>
                <c:pt idx="0">
                  <c:v>12.91005291005291</c:v>
                </c:pt>
                <c:pt idx="1">
                  <c:v>0</c:v>
                </c:pt>
                <c:pt idx="2">
                  <c:v>1.8518518518518516</c:v>
                </c:pt>
                <c:pt idx="3">
                  <c:v>5.5026455026455023</c:v>
                </c:pt>
                <c:pt idx="4">
                  <c:v>12.063492063492063</c:v>
                </c:pt>
                <c:pt idx="5">
                  <c:v>18.677248677248677</c:v>
                </c:pt>
                <c:pt idx="6">
                  <c:v>40.105820105820108</c:v>
                </c:pt>
                <c:pt idx="7">
                  <c:v>0</c:v>
                </c:pt>
                <c:pt idx="8">
                  <c:v>3.5978835978835977</c:v>
                </c:pt>
                <c:pt idx="9">
                  <c:v>1.746031746031746</c:v>
                </c:pt>
                <c:pt idx="10">
                  <c:v>0.58201058201058198</c:v>
                </c:pt>
                <c:pt idx="11">
                  <c:v>0.42328042328042331</c:v>
                </c:pt>
                <c:pt idx="12">
                  <c:v>2.5396825396825395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BC3-4554-A646-DC05FC8F2885}"/>
            </c:ext>
          </c:extLst>
        </c:ser>
        <c:ser>
          <c:idx val="3"/>
          <c:order val="3"/>
          <c:tx>
            <c:strRef>
              <c:f>'ChemP6 15to01'!$V$1</c:f>
              <c:strCache>
                <c:ptCount val="1"/>
                <c:pt idx="0">
                  <c:v> P1,3, 6 2001-15 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pPr>
              <a:ln>
                <a:solidFill>
                  <a:srgbClr val="FF0000"/>
                </a:solidFill>
              </a:ln>
            </c:spPr>
          </c:marker>
          <c:cat>
            <c:numRef>
              <c:f>'ChemP6 15to01'!$T$2:$T$14</c:f>
              <c:numCache>
                <c:formatCode>General</c:formatCode>
                <c:ptCount val="13"/>
                <c:pt idx="0">
                  <c:v>1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  <c:pt idx="4">
                  <c:v>6</c:v>
                </c:pt>
                <c:pt idx="5">
                  <c:v>7</c:v>
                </c:pt>
                <c:pt idx="6">
                  <c:v>8</c:v>
                </c:pt>
                <c:pt idx="7">
                  <c:v>9</c:v>
                </c:pt>
                <c:pt idx="8">
                  <c:v>10</c:v>
                </c:pt>
                <c:pt idx="9">
                  <c:v>11</c:v>
                </c:pt>
                <c:pt idx="10">
                  <c:v>12</c:v>
                </c:pt>
                <c:pt idx="11">
                  <c:v>13</c:v>
                </c:pt>
                <c:pt idx="12">
                  <c:v>14</c:v>
                </c:pt>
              </c:numCache>
            </c:numRef>
          </c:cat>
          <c:val>
            <c:numRef>
              <c:f>'ChemP6 15to01'!$V$2:$V$14</c:f>
              <c:numCache>
                <c:formatCode>_-* #,##0.0_-;\-* #,##0.0_-;_-* "-"??_-;_-@_-</c:formatCode>
                <c:ptCount val="13"/>
                <c:pt idx="0">
                  <c:v>7.7436987549347096</c:v>
                </c:pt>
                <c:pt idx="1">
                  <c:v>8.290312784694807</c:v>
                </c:pt>
                <c:pt idx="2">
                  <c:v>4.4260552687518979</c:v>
                </c:pt>
                <c:pt idx="3">
                  <c:v>4.6955663528697231</c:v>
                </c:pt>
                <c:pt idx="4">
                  <c:v>5.6635286972365622</c:v>
                </c:pt>
                <c:pt idx="5">
                  <c:v>12.788490737928941</c:v>
                </c:pt>
                <c:pt idx="6">
                  <c:v>21.082599453385971</c:v>
                </c:pt>
                <c:pt idx="7">
                  <c:v>3.5264196781050714</c:v>
                </c:pt>
                <c:pt idx="8">
                  <c:v>9.300030367446098</c:v>
                </c:pt>
                <c:pt idx="9">
                  <c:v>7.4020649863346497</c:v>
                </c:pt>
                <c:pt idx="10">
                  <c:v>1.6512298815669604</c:v>
                </c:pt>
                <c:pt idx="11">
                  <c:v>1.0173094442757364</c:v>
                </c:pt>
                <c:pt idx="12">
                  <c:v>12.412693592468873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7BC3-4554-A646-DC05FC8F288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3781808"/>
        <c:axId val="273782592"/>
        <c:extLst>
          <c:ext xmlns:c15="http://schemas.microsoft.com/office/drawing/2012/chart" uri="{02D57815-91ED-43cb-92C2-25804820EDAC}">
            <c15:filteredLine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'ChemP6 15to01'!$U$1</c15:sqref>
                        </c15:formulaRef>
                      </c:ext>
                    </c:extLst>
                    <c:strCache>
                      <c:ptCount val="1"/>
                      <c:pt idx="0">
                        <c:v>% Marks</c:v>
                      </c:pt>
                    </c:strCache>
                  </c:strRef>
                </c:tx>
                <c:cat>
                  <c:numRef>
                    <c:extLst>
                      <c:ext uri="{02D57815-91ED-43cb-92C2-25804820EDAC}">
                        <c15:formulaRef>
                          <c15:sqref>'ChemP6 15to01'!$T$2:$T$14</c15:sqref>
                        </c15:formulaRef>
                      </c:ext>
                    </c:extLst>
                    <c:numCache>
                      <c:formatCode>General</c:formatCode>
                      <c:ptCount val="13"/>
                      <c:pt idx="0">
                        <c:v>1</c:v>
                      </c:pt>
                      <c:pt idx="1">
                        <c:v>3</c:v>
                      </c:pt>
                      <c:pt idx="2">
                        <c:v>4</c:v>
                      </c:pt>
                      <c:pt idx="3">
                        <c:v>5</c:v>
                      </c:pt>
                      <c:pt idx="4">
                        <c:v>6</c:v>
                      </c:pt>
                      <c:pt idx="5">
                        <c:v>7</c:v>
                      </c:pt>
                      <c:pt idx="6">
                        <c:v>8</c:v>
                      </c:pt>
                      <c:pt idx="7">
                        <c:v>9</c:v>
                      </c:pt>
                      <c:pt idx="8">
                        <c:v>10</c:v>
                      </c:pt>
                      <c:pt idx="9">
                        <c:v>11</c:v>
                      </c:pt>
                      <c:pt idx="10">
                        <c:v>12</c:v>
                      </c:pt>
                      <c:pt idx="11">
                        <c:v>13</c:v>
                      </c:pt>
                      <c:pt idx="12">
                        <c:v>14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'Chem Paper 3'!#REF!</c15:sqref>
                        </c15:formulaRef>
                      </c:ext>
                    </c:extLst>
                    <c:numCache>
                      <c:formatCode>General</c:formatCode>
                      <c:ptCount val="1"/>
                      <c:pt idx="0">
                        <c:v>1</c:v>
                      </c:pt>
                    </c:numCache>
                  </c:numRef>
                </c:val>
                <c:smooth val="0"/>
                <c:extLst>
                  <c:ext xmlns:c16="http://schemas.microsoft.com/office/drawing/2014/chart" uri="{C3380CC4-5D6E-409C-BE32-E72D297353CC}">
                    <c16:uniqueId val="{00000002-7BC3-4554-A646-DC05FC8F2885}"/>
                  </c:ext>
                </c:extLst>
              </c15:ser>
            </c15:filteredLineSeries>
            <c15:filteredLineSeries>
              <c15:ser>
                <c:idx val="1"/>
                <c:order val="1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'ChemP6 15to01'!$U$1</c15:sqref>
                        </c15:formulaRef>
                      </c:ext>
                    </c:extLst>
                    <c:strCache>
                      <c:ptCount val="1"/>
                      <c:pt idx="0">
                        <c:v>% Marks</c:v>
                      </c:pt>
                    </c:strCache>
                  </c:strRef>
                </c:tx>
                <c:cat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'ChemP6 15to01'!$T$2:$T$14</c15:sqref>
                        </c15:formulaRef>
                      </c:ext>
                    </c:extLst>
                    <c:numCache>
                      <c:formatCode>General</c:formatCode>
                      <c:ptCount val="13"/>
                      <c:pt idx="0">
                        <c:v>1</c:v>
                      </c:pt>
                      <c:pt idx="1">
                        <c:v>3</c:v>
                      </c:pt>
                      <c:pt idx="2">
                        <c:v>4</c:v>
                      </c:pt>
                      <c:pt idx="3">
                        <c:v>5</c:v>
                      </c:pt>
                      <c:pt idx="4">
                        <c:v>6</c:v>
                      </c:pt>
                      <c:pt idx="5">
                        <c:v>7</c:v>
                      </c:pt>
                      <c:pt idx="6">
                        <c:v>8</c:v>
                      </c:pt>
                      <c:pt idx="7">
                        <c:v>9</c:v>
                      </c:pt>
                      <c:pt idx="8">
                        <c:v>10</c:v>
                      </c:pt>
                      <c:pt idx="9">
                        <c:v>11</c:v>
                      </c:pt>
                      <c:pt idx="10">
                        <c:v>12</c:v>
                      </c:pt>
                      <c:pt idx="11">
                        <c:v>13</c:v>
                      </c:pt>
                      <c:pt idx="12">
                        <c:v>14</c:v>
                      </c:pt>
                    </c:numCache>
                  </c:num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'ChemP6 15to01'!$U$2:$U$14</c15:sqref>
                        </c15:formulaRef>
                      </c:ext>
                    </c:extLst>
                    <c:numCache>
                      <c:formatCode>0.0</c:formatCode>
                      <c:ptCount val="13"/>
                      <c:pt idx="0">
                        <c:v>12.91005291005291</c:v>
                      </c:pt>
                      <c:pt idx="1">
                        <c:v>0</c:v>
                      </c:pt>
                      <c:pt idx="2">
                        <c:v>1.8518518518518516</c:v>
                      </c:pt>
                      <c:pt idx="3">
                        <c:v>5.5026455026455023</c:v>
                      </c:pt>
                      <c:pt idx="4">
                        <c:v>12.063492063492063</c:v>
                      </c:pt>
                      <c:pt idx="5">
                        <c:v>18.677248677248677</c:v>
                      </c:pt>
                      <c:pt idx="6">
                        <c:v>40.105820105820108</c:v>
                      </c:pt>
                      <c:pt idx="7">
                        <c:v>0</c:v>
                      </c:pt>
                      <c:pt idx="8">
                        <c:v>3.5978835978835977</c:v>
                      </c:pt>
                      <c:pt idx="9">
                        <c:v>1.746031746031746</c:v>
                      </c:pt>
                      <c:pt idx="10">
                        <c:v>0.58201058201058198</c:v>
                      </c:pt>
                      <c:pt idx="11">
                        <c:v>0.42328042328042331</c:v>
                      </c:pt>
                      <c:pt idx="12">
                        <c:v>2.5396825396825395</c:v>
                      </c:pt>
                    </c:numCache>
                  </c:numRef>
                </c:val>
                <c:smooth val="0"/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3-7BC3-4554-A646-DC05FC8F2885}"/>
                  </c:ext>
                </c:extLst>
              </c15:ser>
            </c15:filteredLineSeries>
          </c:ext>
        </c:extLst>
      </c:lineChart>
      <c:catAx>
        <c:axId val="27378180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Topic Number</a:t>
                </a:r>
              </a:p>
            </c:rich>
          </c:tx>
          <c:layout>
            <c:manualLayout>
              <c:xMode val="edge"/>
              <c:yMode val="edge"/>
              <c:x val="0.46516299677278689"/>
              <c:y val="0.9180481570238502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273782592"/>
        <c:crosses val="autoZero"/>
        <c:auto val="1"/>
        <c:lblAlgn val="ctr"/>
        <c:lblOffset val="100"/>
        <c:noMultiLvlLbl val="0"/>
      </c:catAx>
      <c:valAx>
        <c:axId val="27378259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% of Marks awarded for each topic</a:t>
                </a:r>
              </a:p>
            </c:rich>
          </c:tx>
          <c:layout>
            <c:manualLayout>
              <c:xMode val="edge"/>
              <c:yMode val="edge"/>
              <c:x val="4.499432081511312E-2"/>
              <c:y val="0.19848204804091965"/>
            </c:manualLayout>
          </c:layout>
          <c:overlay val="0"/>
        </c:title>
        <c:numFmt formatCode="0.0" sourceLinked="1"/>
        <c:majorTickMark val="out"/>
        <c:minorTickMark val="none"/>
        <c:tickLblPos val="nextTo"/>
        <c:crossAx val="273781808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E5282F-6B16-4CAE-B33D-FF4E1CB75D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Smashing worksheet v2.dotx</Template>
  <TotalTime>0</TotalTime>
  <Pages>1</Pages>
  <Words>1324</Words>
  <Characters>7549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Smashing NEW</dc:creator>
  <cp:keywords/>
  <cp:lastModifiedBy>Paddy Smashing</cp:lastModifiedBy>
  <cp:revision>9</cp:revision>
  <cp:lastPrinted>2018-04-17T01:46:00Z</cp:lastPrinted>
  <dcterms:created xsi:type="dcterms:W3CDTF">2018-04-17T01:24:00Z</dcterms:created>
  <dcterms:modified xsi:type="dcterms:W3CDTF">2018-04-17T02:25:00Z</dcterms:modified>
</cp:coreProperties>
</file>